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4FC" w:rsidRDefault="00CF04FC">
      <w:bookmarkStart w:id="0" w:name="_GoBack"/>
      <w:bookmarkEnd w:id="0"/>
    </w:p>
    <w:p w:rsidR="00E05EA3" w:rsidRDefault="00E05EA3"/>
    <w:p w:rsidR="00EB7D0F" w:rsidRDefault="000A574C" w:rsidP="00E05EA3">
      <w:pPr>
        <w:pStyle w:val="Heading1"/>
      </w:pPr>
      <w:r>
        <w:rPr>
          <w:noProof/>
        </w:rPr>
        <mc:AlternateContent>
          <mc:Choice Requires="wpg">
            <w:drawing>
              <wp:inline distT="0" distB="0" distL="0" distR="0" wp14:anchorId="3DD6CAAF" wp14:editId="58043B93">
                <wp:extent cx="8698611" cy="6261315"/>
                <wp:effectExtent l="0" t="19050" r="26670" b="82550"/>
                <wp:docPr id="181" name="Group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Freeform: Shape 2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oup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Picture 83">
                                <a:extLst>
                                  <a:ext uri="{C183D7F6-B498-43B3-948B-1728B52AA6E4}">
  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Arrow: Pentagon 84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Rectangle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Rectangle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Rectangle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Rectangle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Rectangle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Straight Connector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Straight Connector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Oval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Picture Placeholder 51" descr="A woman in bed reading a book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Text Placeholder 4" descr="Message Placeholder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1029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:rsidR="000A574C" w:rsidRDefault="00FE5A7B" w:rsidP="000A574C">
                                <w:pPr>
                                  <w:pStyle w:val="Exampl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52220588"/>
                                    <w:placeholder>
                                      <w:docPart w:val="264F40B79D4E4FF793E3DBA19827D4A6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0A574C" w:rsidRPr="00AF1510">
                                      <w:t>Life Gives Us Books, We Turn The Pages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Picture 47">
                                <a:extLst>
                                  <a:ext uri="{C183D7F6-B498-43B3-948B-1728B52AA6E4}">
  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Arrow: Pentagon 48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Rectangle 49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Straight Connector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traight Connector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Oval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Picture Placeholder 45" descr="A woman paging through a book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Text Placeholder 3" descr="Message Placeholder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800474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:rsidR="000A574C" w:rsidRPr="000A574C" w:rsidRDefault="00FE5A7B" w:rsidP="000A574C">
                                <w:pPr>
                                  <w:pStyle w:val="Example"/>
                                </w:pPr>
                                <w:sdt>
                                  <w:sdtPr>
                                    <w:id w:val="85966704"/>
                                    <w:placeholder>
                                      <w:docPart w:val="9923E69770EC4A999E30B8F804DA6C2C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0A574C" w:rsidRPr="000A574C">
                                      <w:t>The More You Read, The More You Want To Read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Freeform: Shape 2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Group 3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Freeform: Shap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reeform: Shap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TextBox 8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3789"/>
                            <a:ext cx="1719580" cy="448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04FC" w:rsidRDefault="00FE5A7B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223366203"/>
                                  <w:placeholder>
                                    <w:docPart w:val="2FAA09BB032545FE97A4E9B59B408082"/>
                                  </w:placeholder>
                                  <w:temporary/>
                                  <w:showingPlcHdr/>
                                </w:sdtPr>
                                <w:sdtEndPr/>
                                <w:sdtContent>
                                  <w:r w:rsidR="00F817C9">
                                    <w:t>Replace these pictures with your own photos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8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520" y="3361405"/>
                            <a:ext cx="1450975" cy="578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04FC" w:rsidRDefault="00FE5A7B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2990416"/>
                                  <w:placeholder>
                                    <w:docPart w:val="C35ADFDDE11D460E88C907EB906D0A52"/>
                                  </w:placeholder>
                                  <w:temporary/>
                                  <w:showingPlcHdr/>
                                </w:sdtPr>
                                <w:sdtEndPr/>
                                <w:sdtContent>
                                  <w:r w:rsidR="00F817C9">
                                    <w:t>Write your own bookmark messages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9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52" y="1047534"/>
                            <a:ext cx="1718945" cy="610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04FC" w:rsidRDefault="00FE5A7B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83468261"/>
                                  <w:placeholder>
                                    <w:docPart w:val="042C3BF6B5C543048610CF60C914B89E"/>
                                  </w:placeholder>
                                  <w:temporary/>
                                  <w:showingPlcHdr/>
                                </w:sdtPr>
                                <w:sdtEndPr/>
                                <w:sdtContent>
                                  <w:r w:rsidR="00F817C9" w:rsidRPr="00F817C9">
                                    <w:rPr>
                                      <w:sz w:val="24"/>
                                      <w:szCs w:val="24"/>
                                    </w:rPr>
                                    <w:t>Use a hole puncher to punch a hole and tie a ribbon through it.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oup 2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Freeform: Shap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Freeform: Shap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Freeform: Shape 1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Freeform: Shape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reeform: Shape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Freeform: Shape 1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Group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>
                                <a:extLst>
                                  <a:ext uri="{C183D7F6-B498-43B3-948B-1728B52AA6E4}">
  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Arrow: Pentagon 19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Rectangle 25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Isosceles Triangle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Isosceles Triangle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Isosceles Triangle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Isosceles Triangle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Isosceles Triangle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Straight Connector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traight Connector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Oval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Picture Placeholder 41" descr="Two friends hugging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Text Placeholder 2" descr="Message Placeholder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:rsidR="000A574C" w:rsidRDefault="00FE5A7B" w:rsidP="000A574C">
                                <w:pPr>
                                  <w:pStyle w:val="Exampl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</w:rPr>
                                    <w:id w:val="1869566599"/>
                                    <w:placeholder>
                                      <w:docPart w:val="B7B259E1758349148EC1A09F73A6A915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0A574C" w:rsidRPr="000A574C">
                                      <w:t>A Special Book for a Special Friend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Group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Group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Picture 171">
                                <a:extLst>
                                  <a:ext uri="{C183D7F6-B498-43B3-948B-1728B52AA6E4}">
  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Arrow: Pentagon 172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Freeform: Shape 173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Freeform: Shape 174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Straight Connector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Straight Connector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Oval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Picture Placeholder 55" descr="Mother and daughter reading a book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Text Placeholder 5" descr="Message Placeholder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:rsidR="000A574C" w:rsidRDefault="00FE5A7B" w:rsidP="000A574C">
                                <w:pPr>
                                  <w:pStyle w:val="Exampl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664866744"/>
                                    <w:placeholder>
                                      <w:docPart w:val="AD61C1EBA1784280A48E0543B11E297C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0A574C" w:rsidRPr="00AF1510">
                                      <w:t>Just One More Page!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oup 1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Freeform: Shap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reeform: Shap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684.95pt;height:493pt;mso-position-horizontal-relative:char;mso-position-vertical-relative:line" coordsize="86986,62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">
                <v:shape id="Freeform: Shape 29" o:spid="_x0000_s1027" style="position:absolute;left:60769;top:4762;width:3783;height:7684;visibility:visible;mso-wrap-style:square;v-text-anchor:middle" coordsize="403304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JecQA&#10;AADbAAAADwAAAGRycy9kb3ducmV2LnhtbESPT4vCMBTE78J+h/AEb5rag2i3URZBcS+Cf/bg7dG8&#10;bUqbl9KkWr+9ERb2OMzMb5h8M9hG3KnzlWMF81kCgrhwuuJSwfWymy5B+ICssXFMCp7kYbP+GOWY&#10;affgE93PoRQRwj5DBSaENpPSF4Ys+plriaP36zqLIcqulLrDR4TbRqZJspAWK44LBlvaGirqc28V&#10;7H983Ry+TTKs6tuxv9zm+zbdKTUZD1+fIAIN4T/81z5oBekK3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UCXnEAAAA2wAAAA8AAAAAAAAAAAAAAAAAmAIAAGRycy9k&#10;b3ducmV2LnhtbFBLBQYAAAAABAAEAPUAAACJAw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Freeform: Shape 23" o:spid="_x0000_s1028" style="position:absolute;left:42386;top:2095;width:2565;height:5213;visibility:visible;mso-wrap-style:square;v-text-anchor:middle" coordsize="403304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ZvMUA&#10;AADbAAAADwAAAGRycy9kb3ducmV2LnhtbESPQWvCQBSE7wX/w/IK3uqmWkSiqxRB6CEXo0hye2af&#10;Seju25DdmrS/vlsoeBxm5htmsxutEXfqfetYwessAUFcOd1yreB8OrysQPiArNE4JgXf5GG3nTxt&#10;MNVu4CPd81CLCGGfooImhC6V0lcNWfQz1xFH7+Z6iyHKvpa6xyHCrZHzJFlKiy3HhQY72jdUfeZf&#10;VkFWtNl4McnPvjy+lcU1Xxp9QqWmz+P7GkSgMTzC/+0PrWC+g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tm8xQAAANsAAAAPAAAAAAAAAAAAAAAAAJgCAABkcnMv&#10;ZG93bnJldi54bWxQSwUGAAAAAAQABAD1AAAAigM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Freeform: Shape 24" o:spid="_x0000_s1029" style="position:absolute;left:42862;top:1619;width:5580;height:7210;visibility:visible;mso-wrap-style:square;v-text-anchor:middle" coordsize="561975,72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slsQA&#10;AADbAAAADwAAAGRycy9kb3ducmV2LnhtbESPQWsCMRSE74X+h/AKvRTNuojIapRSWipID6s99PhI&#10;XjdLNy9LktX13xuh4HGYmW+Y9XZ0nThRiK1nBbNpAYJYe9Nyo+D7+DFZgogJ2WDnmRRcKMJ28/iw&#10;xsr4M9d0OqRGZAjHChXYlPpKyqgtOYxT3xNn79cHhynL0EgT8JzhrpNlUSykw5bzgsWe3izpv8Pg&#10;FOyHqPtdKLUdXurZ+2db/3zNrVLPT+PrCkSiMd3D/+2dUVDO4fYl/w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bJbEAAAA2wAAAA8AAAAAAAAAAAAAAAAAmAIAAGRycy9k&#10;b3ducmV2LnhtbFBLBQYAAAAABAAEAPUAAACJAw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Group 169" o:spid="_x0000_s1030" style="position:absolute;left:54387;top:5905;width:17740;height:56300;rotation:212558fd" coordsize="21596,68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dVE18sEAAADcAAAADwAA&#10;AAAAAAAAAAAAAACqAgAAZHJzL2Rvd25yZXYueG1sUEsFBgAAAAAEAAQA+gAAAJgDAAAAAA==&#10;">
                  <o:lock v:ext="edit" aspectratio="t"/>
                  <v:group id="Group 82" o:spid="_x0000_s1031" style="position:absolute;width:21596;height:68498" coordsize="21596,68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3" o:spid="_x0000_s1032" type="#_x0000_t75" style="position:absolute;width:21596;height:68484;visibility:visible;mso-wrap-style:square" coordsize="2159999,684873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bfnDAAAA2wAAAA8AAABkcnMvZG93bnJldi54bWxEj0+LwjAUxO8L+x3CE7ytqQpaqlFkRfHo&#10;+v/4aJ5td5uX0kStfnqzIHgcZuY3zHjamFJcqXaFZQXdTgSCOLW64EzBbrv4ikE4j6yxtEwK7uRg&#10;Ovn8GGOi7Y1/6LrxmQgQdgkqyL2vEildmpNB17EVcfDOtjbog6wzqWu8BbgpZS+KBtJgwWEhx4q+&#10;c0r/NhcTKPdy2R8OZ4f9en/S68fx8bvjuVLtVjMbgfDU+Hf41V5pBXEf/r+EHyA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Ft+cMAAADbAAAADwAAAAAAAAAAAAAAAACf&#10;AgAAZHJzL2Rvd25yZXYueG1sUEsFBgAAAAAEAAQA9wAAAI8DAAAAAA==&#10;" path="m1080000,l2159999,1079999r,5768738l,6848737,,1080000,1080000,xe">
                      <v:imagedata r:id="rId19" o:title=""/>
                      <v:formulas/>
                      <v:path arrowok="t"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84" o:spid="_x0000_s1033" type="#_x0000_t15" style="position:absolute;left:-21004;top:26349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xjcQA&#10;AADbAAAADwAAAGRycy9kb3ducmV2LnhtbESPT2vCQBTE7wW/w/KE3urGIiLRVUQQW3oI8Q96fGSf&#10;STD7dsluk/Tbd4VCj8PM/IZZbQbTiI5aX1tWMJ0kIIgLq2suFZxP+7cFCB+QNTaWScEPedisRy8r&#10;TLXtOafuGEoRIexTVFCF4FIpfVGRQT+xjjh6d9saDFG2pdQt9hFuGvmeJHNpsOa4UKGjXUXF4/ht&#10;FGRfTV5cPg8676+3zqHLZvqaKfU6HrZLEIGG8B/+a39oBYsZPL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8Y3EAAAA2wAAAA8AAAAAAAAAAAAAAAAAmAIAAGRycy9k&#10;b3ducmV2LnhtbFBLBQYAAAAABAAEAPUAAACJAwAAAAA=&#10;" adj="18615" fillcolor="black [3213]" stroked="f" strokeweight="1pt">
                      <v:fill opacity="55769f"/>
                    </v:shape>
                    <v:rect id="Rectangle 85" o:spid="_x0000_s1034" style="position:absolute;top:65423;width:3080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Ew8MA&#10;AADbAAAADwAAAGRycy9kb3ducmV2LnhtbESPQWvCQBSE7wX/w/IEb3WjoEjqGlQoqO0lNr0/sq+b&#10;1OzbNLvG9N93BaHHYWa+YdbZYBvRU+drxwpm0wQEcel0zUZB8fH6vALhA7LGxjEp+CUP2Wb0tMZU&#10;uxvn1J+DERHCPkUFVQhtKqUvK7Lop64ljt6X6yyGKDsjdYe3CLeNnCfJUlqsOS5U2NK+ovJyvloF&#10;x6XJv/X7dfFW7Ipcz8wPHT9PSk3Gw/YFRKAh/Icf7YNWsFrA/U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7Ew8MAAADbAAAADwAAAAAAAAAAAAAAAACYAgAAZHJzL2Rv&#10;d25yZXYueG1sUEsFBgAAAAAEAAQA9QAAAIgDAAAAAA==&#10;" fillcolor="#008bce [3206]" stroked="f" strokeweight="1pt"/>
                    <v:rect id="Rectangle 86" o:spid="_x0000_s1035" style="position:absolute;left:3156;top:62266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atMQA&#10;AADbAAAADwAAAGRycy9kb3ducmV2LnhtbESPQWvCQBSE74X+h+UVeqsbhQZJ3QQtCLV6iU3vj+zr&#10;Jpp9m2ZXjf/eLRQ8DjPzDbMoRtuJMw2+daxgOklAENdOt2wUVF/rlzkIH5A1do5JwZU8FPnjwwIz&#10;7S5c0nkfjIgQ9hkqaELoMyl93ZBFP3E9cfR+3GAxRDkYqQe8RLjt5CxJUmmx5bjQYE/vDdXH/ckq&#10;2KSmPOjd6XVbrapST80vbb4/lXp+GpdvIAKN4R7+b39oBfMU/r7EH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WrTEAAAA2wAAAA8AAAAAAAAAAAAAAAAAmAIAAGRycy9k&#10;b3ducmV2LnhtbFBLBQYAAAAABAAEAPUAAACJAwAAAAA=&#10;" fillcolor="#008bce [3206]" stroked="f" strokeweight="1pt"/>
                    <v:rect id="Rectangle 87" o:spid="_x0000_s1036" style="position:absolute;left:6204;top:65423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/L8MA&#10;AADbAAAADwAAAGRycy9kb3ducmV2LnhtbESPQWvCQBSE7wX/w/KE3upGQSupq6hQ0NpLNN4f2ddN&#10;2uzbNLtq/PeuIHgcZuYbZrbobC3O1PrKsYLhIAFBXDhdsVGQHz7fpiB8QNZYOyYFV/KwmPdeZphq&#10;d+GMzvtgRISwT1FBGUKTSumLkiz6gWuIo/fjWoshytZI3eIlwm0tR0kykRYrjgslNrQuqfjbn6yC&#10;7cRkv/r7NN7lqzzTQ/NP2+OXUq/9bvkBIlAXnuFHe6MVTN/h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D/L8MAAADbAAAADwAAAAAAAAAAAAAAAACYAgAAZHJzL2Rv&#10;d25yZXYueG1sUEsFBgAAAAAEAAQA9QAAAIgDAAAAAA==&#10;" fillcolor="#008bce [3206]" stroked="f" strokeweight="1pt"/>
                    <v:rect id="Rectangle 88" o:spid="_x0000_s1037" style="position:absolute;left:9252;top:62266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Xb8A&#10;AADbAAAADwAAAGRycy9kb3ducmV2LnhtbERPTYvCMBC9L/gfwgh7W1MFRapRVBB0dy/Veh+aMa02&#10;k9pE7f77zUHw+Hjf82Vna/Gg1leOFQwHCQjiwumKjYL8uP2agvABWWPtmBT8kYflovcxx1S7J2f0&#10;OAQjYgj7FBWUITSplL4oyaIfuIY4cmfXWgwRtkbqFp8x3NZylCQTabHi2FBiQ5uSiuvhbhXsJya7&#10;6N/7+Cdf55kemhvtT99Kffa71QxEoC68xS/3TiuYxrHxS/w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j2tdvwAAANsAAAAPAAAAAAAAAAAAAAAAAJgCAABkcnMvZG93bnJl&#10;di54bWxQSwUGAAAAAAQABAD1AAAAhAMAAAAA&#10;" fillcolor="#008bce [3206]" stroked="f" strokeweight="1pt"/>
                    <v:rect id="Rectangle 89" o:spid="_x0000_s1038" style="position:absolute;left:12300;top:65423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OxsQA&#10;AADbAAAADwAAAGRycy9kb3ducmV2LnhtbESPQWvCQBSE74X+h+UVvNVNhIpG19AKQrW9xKb3R/a5&#10;iWbfxuyq6b/vFgoeh5n5hlnmg23FlXrfOFaQjhMQxJXTDRsF5dfmeQbCB2SNrWNS8EMe8tXjwxIz&#10;7W5c0HUfjIgQ9hkqqEPoMil9VZNFP3YdcfQOrrcYouyN1D3eIty2cpIkU2mx4bhQY0frmqrT/mIV&#10;bKemOOrPy8tH+VYWOjVn2n7vlBo9Da8LEIGGcA//t9+1gtkc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zsbEAAAA2wAAAA8AAAAAAAAAAAAAAAAAmAIAAGRycy9k&#10;b3ducmV2LnhtbFBLBQYAAAAABAAEAPUAAACJAwAAAAA=&#10;" fillcolor="#008bce [3206]" stroked="f" strokeweight="1pt"/>
                    <v:rect id="Rectangle 90" o:spid="_x0000_s1039" style="position:absolute;left:15457;top:62266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xhsEA&#10;AADbAAAADwAAAGRycy9kb3ducmV2LnhtbERPz2vCMBS+D/Y/hDfwNlMHk1lNyzYQptulWu+P5plW&#10;m5faRK3/vTkMPH58vxf5YFtxod43jhVMxgkI4srpho2Ccrt8/QDhA7LG1jEpuJGHPHt+WmCq3ZUL&#10;umyCETGEfYoK6hC6VEpf1WTRj11HHLm96y2GCHsjdY/XGG5b+ZYkU2mx4dhQY0ffNVXHzdkqWE1N&#10;cdB/5/ff8qss9MScaLVbKzV6GT7nIAIN4SH+d/9oBbO4Pn6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8YbBAAAA2wAAAA8AAAAAAAAAAAAAAAAAmAIAAGRycy9kb3du&#10;cmV2LnhtbFBLBQYAAAAABAAEAPUAAACGAwAAAAA=&#10;" fillcolor="#008bce [3206]" stroked="f" strokeweight="1pt"/>
                    <v:rect id="Rectangle 91" o:spid="_x0000_s1040" style="position:absolute;left:15457;top:65423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He8MA&#10;AADbAAAADwAAAGRycy9kb3ducmV2LnhtbESPQWsCMRSE7wX/Q3iCt5q1B9HVKOJiEQrWbvX+2Dw3&#10;i5uXsIm6/vumUOhxmJlvmOW6t624Uxcaxwom4wwEceV0w7WC0/fudQYiRGSNrWNS8KQA69XgZYm5&#10;dg/+onsZa5EgHHJUYGL0uZShMmQxjJ0nTt7FdRZjkl0tdYePBLetfMuyqbTYcFow6GlrqLqWN6sA&#10;n+/7w+52tXNvzsdC+uLz+FEoNRr2mwWISH38D/+191rBfAK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NHe8MAAADbAAAADwAAAAAAAAAAAAAAAACYAgAAZHJzL2Rv&#10;d25yZXYueG1sUEsFBgAAAAAEAAQA9QAAAIgDAAAAAA==&#10;" fillcolor="#00679a [2406]" stroked="f" strokeweight="1pt"/>
                    <v:rect id="Rectangle 92" o:spid="_x0000_s1041" style="position:absolute;left:9252;top:65423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ZDMIA&#10;AADbAAAADwAAAGRycy9kb3ducmV2LnhtbESPT2sCMRTE7wW/Q3hCbzWrh1K3RildFEGo/+r9sXlu&#10;FjcvYRN1/fZGEDwOM/MbZjLrbCMu1IbasYLhIANBXDpdc6Xgfz//+AIRIrLGxjEpuFGA2bT3NsFc&#10;uytv6bKLlUgQDjkqMDH6XMpQGrIYBs4TJ+/oWosxybaSusVrgttGjrLsU1qsOS0Y9PRrqDztzlYB&#10;3hbLv/n5ZMfeHDaF9MV6syqUeu93P98gInXxFX62l1rBeASP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dkMwgAAANsAAAAPAAAAAAAAAAAAAAAAAJgCAABkcnMvZG93&#10;bnJldi54bWxQSwUGAAAAAAQABAD1AAAAhwMAAAAA&#10;" fillcolor="#00679a [2406]" stroked="f" strokeweight="1pt"/>
                    <v:rect id="Rectangle 93" o:spid="_x0000_s1042" style="position:absolute;left:3156;top:65423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8l8MA&#10;AADbAAAADwAAAGRycy9kb3ducmV2LnhtbESPUWvCMBSF34X9h3CFvWmqgzGrqYwVRRg45+b7pblr&#10;is1NaGKt/94MBns8nHO+w1mtB9uKnrrQOFYwm2YgiCunG64VfH9tJi8gQkTW2DomBTcKsC4eRivM&#10;tbvyJ/XHWIsE4ZCjAhOjz6UMlSGLYeo8cfJ+XGcxJtnVUnd4TXDbynmWPUuLDacFg57eDFXn48Uq&#10;wNt2t99cznbhzelQSl9+HN5LpR7Hw+sSRKQh/of/2jutYPEE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8l8MAAADbAAAADwAAAAAAAAAAAAAAAACYAgAAZHJzL2Rv&#10;d25yZXYueG1sUEsFBgAAAAAEAAQA9QAAAIgDAAAAAA==&#10;" fillcolor="#00679a [2406]" stroked="f" strokeweight="1pt"/>
                    <v:rect id="Rectangle 95" o:spid="_x0000_s1043" style="position:absolute;top:62266;width:3080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BeMMA&#10;AADbAAAADwAAAGRycy9kb3ducmV2LnhtbESPUWvCMBSF34X9h3CFvWmqsDGrqYwVRRg45+b7pblr&#10;is1NaGKt/94MBns8nHO+w1mtB9uKnrrQOFYwm2YgiCunG64VfH9tJi8gQkTW2DomBTcKsC4eRivM&#10;tbvyJ/XHWIsE4ZCjAhOjz6UMlSGLYeo8cfJ+XGcxJtnVUnd4TXDbynmWPUuLDacFg57eDFXn48Uq&#10;wNt2t99cznbhzelQSl9+HN5LpR7Hw+sSRKQh/of/2jutYPEE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hBeMMAAADbAAAADwAAAAAAAAAAAAAAAACYAgAAZHJzL2Rv&#10;d25yZXYueG1sUEsFBgAAAAAEAAQA9QAAAIgDAAAAAA==&#10;" fillcolor="#00679a [2406]" stroked="f" strokeweight="1pt"/>
                    <v:rect id="Rectangle 96" o:spid="_x0000_s1044" style="position:absolute;left:6204;top:62266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fD8IA&#10;AADbAAAADwAAAGRycy9kb3ducmV2LnhtbESPQWsCMRSE7wX/Q3hCbzWrB6mrUcTFIgjVWr0/Ns/N&#10;4uYlbKKu/94IhR6HmfmGmS0624gbtaF2rGA4yEAQl07XXCk4/q4/PkGEiKyxcUwKHhRgMe+9zTDX&#10;7s4/dDvESiQIhxwVmBh9LmUoDVkMA+eJk3d2rcWYZFtJ3eI9wW0jR1k2lhZrTgsGPa0MlZfD1SrA&#10;x9fme3292Ik3p30hfbHbbwul3vvdcgoiUhf/w3/tjVYwGcPrS/o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t8PwgAAANsAAAAPAAAAAAAAAAAAAAAAAJgCAABkcnMvZG93&#10;bnJldi54bWxQSwUGAAAAAAQABAD1AAAAhwMAAAAA&#10;" fillcolor="#00679a [2406]" stroked="f" strokeweight="1pt"/>
                    <v:rect id="Rectangle 97" o:spid="_x0000_s1045" style="position:absolute;left:12300;top:62266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6lMQA&#10;AADbAAAADwAAAGRycy9kb3ducmV2LnhtbESPQWsCMRSE70L/Q3hCb5rVQ1tXs1K6KELBWlvvj83r&#10;ZnHzEjZxXf+9KRR6HGbmG2a1HmwreupC41jBbJqBIK6cbrhW8P21mbyACBFZY+uYFNwowLp4GK0w&#10;1+7Kn9QfYy0ShEOOCkyMPpcyVIYshqnzxMn7cZ3FmGRXS93hNcFtK+dZ9iQtNpwWDHp6M1Sdjxer&#10;AG/b3X5zOduFN6dDKX35cXgvlXocD69LEJGG+B/+a++0gsUz/H5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epTEAAAA2wAAAA8AAAAAAAAAAAAAAAAAmAIAAGRycy9k&#10;b3ducmV2LnhtbFBLBQYAAAAABAAEAPUAAACJAwAAAAA=&#10;" fillcolor="#00679a [2406]" stroked="f" strokeweight="1pt"/>
                    <v:rect id="Rectangle 98" o:spid="_x0000_s1046" style="position:absolute;left:18505;top:65423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9gMEA&#10;AADbAAAADwAAAGRycy9kb3ducmV2LnhtbERPz2vCMBS+D/Y/hDfwNlMHk1lNyzYQptulWu+P5plW&#10;m5faRK3/vTkMPH58vxf5YFtxod43jhVMxgkI4srpho2Ccrt8/QDhA7LG1jEpuJGHPHt+WmCq3ZUL&#10;umyCETGEfYoK6hC6VEpf1WTRj11HHLm96y2GCHsjdY/XGG5b+ZYkU2mx4dhQY0ffNVXHzdkqWE1N&#10;cdB/5/ff8qss9MScaLVbKzV6GT7nIAIN4SH+d/9oBbM4Nn6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/YDBAAAA2wAAAA8AAAAAAAAAAAAAAAAAmAIAAGRycy9kb3du&#10;cmV2LnhtbFBLBQYAAAAABAAEAPUAAACGAwAAAAA=&#10;" fillcolor="#008bce [3206]" stroked="f" strokeweight="1pt"/>
                    <v:rect id="Rectangle 99" o:spid="_x0000_s1047" style="position:absolute;left:18505;top:62266;width:3081;height:3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LfcMA&#10;AADbAAAADwAAAGRycy9kb3ducmV2LnhtbESPT2sCMRTE74LfITyhN822h+JujVK6WATBf23vj83r&#10;ZnHzEjZR129vBMHjMDO/YWaL3rbiTF1oHCt4nWQgiCunG64V/P4sx1MQISJrbB2TgisFWMyHgxkW&#10;2l14T+dDrEWCcChQgYnRF1KGypDFMHGeOHn/rrMYk+xqqTu8JLht5VuWvUuLDacFg56+DFXHw8kq&#10;wOv3arM8HW3uzd+ulL7c7talUi+j/vMDRKQ+PsOP9koryHO4f0k/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LfcMAAADbAAAADwAAAAAAAAAAAAAAAACYAgAAZHJzL2Rv&#10;d25yZXYueG1sUEsFBgAAAAAEAAQA9QAAAIgDAAAAAA==&#10;" fillcolor="#00679a [2406]" stroked="f" strokeweight="1pt"/>
                    <v:line id="Straight Connector 100" o:spid="_x0000_s1048" style="position:absolute;visibility:visible;mso-wrap-style:square" from="10776,0" to="21538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yrv8MAAADcAAAADwAAAGRycy9kb3ducmV2LnhtbESPQWvDMAyF74P9B6PBLqO1t8Eoad2y&#10;Dlq249LmLmI1Do3lYHtt+u+nw2A3iff03qfVZgqDulDKfWQLz3MDiriNrufOwvGwmy1A5YLscIhM&#10;Fm6UYbO+v1th5eKVv+lSl05JCOcKLfhSxkrr3HoKmOdxJBbtFFPAImvqtEt4lfAw6Bdj3nTAnqXB&#10;40gfntpz/RMs7I+hTtuim2bBr41/urXbL5OtfXyY3pegCk3l3/x3/ekE3wi+PCMT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8q7/DAAAA3AAAAA8AAAAAAAAAAAAA&#10;AAAAoQIAAGRycy9kb3ducmV2LnhtbFBLBQYAAAAABAAEAPkAAACRAwAAAAA=&#10;" strokecolor="#d8d8d8 [2732]" strokeweight=".5pt">
                      <v:stroke dashstyle="dash" joinstyle="miter"/>
                      <o:lock v:ext="edit" shapetype="f"/>
                    </v:line>
                    <v:line id="Straight Connector 101" o:spid="_x0000_s1049" style="position:absolute;flip:x;visibility:visible;mso-wrap-style:square" from="0,0" to="10762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HY8MAAADcAAAADwAAAGRycy9kb3ducmV2LnhtbERPTWvCQBC9C/0PyxR6kbqJB9HUVYqg&#10;KDmIsdAeh+w0G5qdDdmtif/eFQRv83ifs1wPthEX6nztWEE6SUAQl07XXCn4Om/f5yB8QNbYOCYF&#10;V/KwXr2Mlphp1/OJLkWoRAxhn6ECE0KbSelLQxb9xLXEkft1ncUQYVdJ3WEfw20jp0kykxZrjg0G&#10;W9oYKv+Kf6vA9rTI9/P8pz9W+cF8T3fp+LBT6u11+PwAEWgIT/HDvddxfpLC/Zl4gV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BR2PDAAAA3AAAAA8AAAAAAAAAAAAA&#10;AAAAoQIAAGRycy9kb3ducmV2LnhtbFBLBQYAAAAABAAEAPkAAACRAwAAAAA=&#10;" strokecolor="#d8d8d8 [2732]" strokeweight=".5pt">
                      <v:stroke dashstyle="dash" joinstyle="miter"/>
                      <o:lock v:ext="edit" shapetype="f"/>
                    </v:line>
                    <v:oval id="Oval 102" o:spid="_x0000_s1050" style="position:absolute;left:9797;top:6640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K2MMA&#10;AADcAAAADwAAAGRycy9kb3ducmV2LnhtbERPS2rDMBDdB3oHMYXsGrmBfOpGNsHQkGza2OkBBmtq&#10;u7VGwlIS5/ZVoZDdPN53NvloenGhwXeWFTzPEhDEtdUdNwo+T29PaxA+IGvsLZOCG3nIs4fJBlNt&#10;r1zSpQqNiCHsU1TQhuBSKX3dkkE/s444cl92MBgiHBqpB7zGcNPLeZIspcGOY0OLjoqW6p/qbBRU&#10;u+/D4vziCrMo3z+27rgqqFspNX0ct68gAo3hLv5373Wcn8z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5K2MMAAADcAAAADwAAAAAAAAAAAAAAAACYAgAAZHJzL2Rv&#10;d25yZXYueG1sUEsFBgAAAAAEAAQA9QAAAIgDAAAAAA==&#10;" fillcolor="white [3212]" strokecolor="#d8d8d8 [2732]" strokeweight=".5pt">
                      <v:stroke dashstyle="dash" joinstyle="miter"/>
                    </v:oval>
                  </v:group>
                </v:group>
                <v:group id="Group 58" o:spid="_x0000_s1053" style="position:absolute;left:37623;top:1809;width:17374;height:54896" coordsize="21681,68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o:lock v:ext="edit" aspectratio="t"/>
                  <v:group id="Group 45" o:spid="_x0000_s1054" style="position:absolute;width:21681;height:68484" coordsize="21681,68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Picture 47" o:spid="_x0000_s1055" type="#_x0000_t75" style="position:absolute;left:84;width:21597;height:68484;visibility:visible;mso-wrap-style:square" coordsize="2159999,684873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8AUjDAAAA2wAAAA8AAABkcnMvZG93bnJldi54bWxEj0GLwjAUhO8L/ofwhL2tqbLq0jWKCIoe&#10;FNS9eHsmb9ti81KbqPXfG0HwOMzMN8xo0thSXKn2hWMF3U4Cglg7U3Cm4G8///oB4QOywdIxKbiT&#10;h8m49THC1Lgbb+m6C5mIEPYpKshDqFIpvc7Jou+4ijh6/662GKKsM2lqvEW4LWUvSQbSYsFxIceK&#10;Zjnp0+5iFeh1RRvdO2xX3fmGL2ca9heLo1Kf7Wb6CyJQE97hV3tpFHwP4fkl/gA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wBSMMAAADbAAAADwAAAAAAAAAAAAAAAACf&#10;AgAAZHJzL2Rvd25yZXYueG1sUEsFBgAAAAAEAAQA9wAAAI8DAAAAAA==&#10;" path="m1080000,l2159999,1079999r,5768739l,6848738,,1080000,1080000,xe">
                      <v:imagedata r:id="rId20" o:title=""/>
                      <v:formulas/>
                      <v:path arrowok="t" o:extrusionok="t" o:connecttype="custom" o:connectlocs="1079818,0;2159635,1079958;2159635,6848475;0,6848475;0,1079959" o:connectangles="0,0,0,0,0"/>
                    </v:shape>
                    <v:shape id="Arrow: Pentagon 48" o:spid="_x0000_s1056" type="#_x0000_t15" style="position:absolute;left:-20992;top:26337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BEsEA&#10;AADbAAAADwAAAGRycy9kb3ducmV2LnhtbERPy4rCMBTdD8w/hDswuzFVRKQaRYRhHGZR6gNdXppr&#10;W2xuQpNp69+bheDycN7L9WAa0VHra8sKxqMEBHFhdc2lguPh+2sOwgdkjY1lUnAnD+vV+9sSU217&#10;zqnbh1LEEPYpKqhCcKmUvqjIoB9ZRxy5q20NhgjbUuoW+xhuGjlJkpk0WHNsqNDRtqLitv83CrK/&#10;Ji9Ovz8678+XzqHLpvqcKfX5MWwWIAIN4SV+undawTSOjV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3QRLBAAAA2wAAAA8AAAAAAAAAAAAAAAAAmAIAAGRycy9kb3du&#10;cmV2LnhtbFBLBQYAAAAABAAEAPUAAACGAwAAAAA=&#10;" adj="18615" fillcolor="black [3213]" stroked="f" strokeweight="1pt">
                      <v:fill opacity="55769f"/>
                    </v:shape>
                    <v:rect id="Rectangle 49" o:spid="_x0000_s1057" style="position:absolute;top:66971;width:21600;height:1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cFsIA&#10;AADbAAAADwAAAGRycy9kb3ducmV2LnhtbESP3YrCMBSE7xf2HcJZ8G5NV1S0mpZVFES88ecBjs2x&#10;7W5zUppY69sbQfBymJlvmHnamUq01LjSsoKffgSCOLO65FzB6bj+noBwHlljZZkU3MlBmnx+zDHW&#10;9sZ7ag8+FwHCLkYFhfd1LKXLCjLo+rYmDt7FNgZ9kE0udYO3ADeVHETRWBosOSwUWNOyoOz/cDUK&#10;VsaOdn/T1qwH5dnK8YT9YstK9b663xkIT51/h1/tjVYwnMLzS/g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ZwWwgAAANsAAAAPAAAAAAAAAAAAAAAAAJgCAABkcnMvZG93&#10;bnJldi54bWxQSwUGAAAAAAQABAD1AAAAhwMAAAAA&#10;" fillcolor="#fce600 [3205]" stroked="f" strokeweight="1pt"/>
                    <v:line id="Straight Connector 53" o:spid="_x0000_s1058" style="position:absolute;visibility:visible;mso-wrap-style:square" from="10837,0" to="21599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W/8EAAADbAAAADwAAAGRycy9kb3ducmV2LnhtbESPQWsCMRSE70L/Q3iFXqRmqyiyNUot&#10;WPTount/bF43SzcvS5Lq+u+NIHgcZuYbZrUZbCfO5EPrWMHHJANBXDvdcqOgPO3elyBCRNbYOSYF&#10;VwqwWb+MVphrd+EjnYvYiAThkKMCE2OfSxlqQxbDxPXEyft13mJM0jdSe7wkuO3kNMsW0mLLacFg&#10;T9+G6r/i3yr4KW3ht1FW1ZJnlRlf6+0hC0q9vQ5fnyAiDfEZfrT3WsF8Bvcv6Q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C1b/wQAAANsAAAAPAAAAAAAAAAAAAAAA&#10;AKECAABkcnMvZG93bnJldi54bWxQSwUGAAAAAAQABAD5AAAAjwMAAAAA&#10;" strokecolor="#d8d8d8 [2732]" strokeweight=".5pt">
                      <v:stroke dashstyle="dash" joinstyle="miter"/>
                      <o:lock v:ext="edit" shapetype="f"/>
                    </v:line>
                    <v:line id="Straight Connector 54" o:spid="_x0000_s1059" style="position:absolute;flip:x;visibility:visible;mso-wrap-style:square" from="84,0" to="10846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4wcMUAAADbAAAADwAAAGRycy9kb3ducmV2LnhtbESPQWvCQBSE74X+h+UVvEjdKLXY6Coi&#10;KEoOoi3U4yP7zAazb0N2a+K/dwWhx2FmvmFmi85W4kqNLx0rGA4SEMS50yUXCn6+1+8TED4ga6wc&#10;k4IbeVjMX19mmGrX8oGux1CICGGfogITQp1K6XNDFv3A1cTRO7vGYoiyKaRusI1wW8lRknxKiyXH&#10;BYM1rQzll+OfVWBb+sq2k+zU7otsZ35Hm2F/t1Gq99YtpyACdeE//GxvtYLxBzy+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4wcMUAAADbAAAADwAAAAAAAAAA&#10;AAAAAAChAgAAZHJzL2Rvd25yZXYueG1sUEsFBgAAAAAEAAQA+QAAAJMDAAAAAA==&#10;" strokecolor="#d8d8d8 [2732]" strokeweight=".5pt">
                      <v:stroke dashstyle="dash" joinstyle="miter"/>
                      <o:lock v:ext="edit" shapetype="f"/>
                    </v:line>
                    <v:oval id="Oval 55" o:spid="_x0000_s1060" style="position:absolute;left:9821;top:6688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PdMQA&#10;AADbAAAADwAAAGRycy9kb3ducmV2LnhtbESP0WrCQBRE34X+w3ILfdONQrRNsxEJWOpLrWk/4JK9&#10;JtHs3SW7avr33ULBx2FmzjD5ejS9uNLgO8sK5rMEBHFtdceNgu+v7fQZhA/IGnvLpOCHPKyLh0mO&#10;mbY3PtC1Co2IEPYZKmhDcJmUvm7JoJ9ZRxy9ox0MhiiHRuoBbxFuerlIkqU02HFcaNFR2VJ9ri5G&#10;QfV22qWXF1ea9PCx37jPVUndSqmnx3HzCiLQGO7h//a7VpCm8Pc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z3TEAAAA2wAAAA8AAAAAAAAAAAAAAAAAmAIAAGRycy9k&#10;b3ducmV2LnhtbFBLBQYAAAAABAAEAPUAAACJAwAAAAA=&#10;" fillcolor="white [3212]" strokecolor="#d8d8d8 [2732]" strokeweight=".5pt">
                      <v:stroke dashstyle="dash" joinstyle="miter"/>
                    </v:oval>
                  </v:group>
                </v:group>
                <v:shape id="Freeform: Shape 27" o:spid="_x0000_s1063" style="position:absolute;left:45148;top:666;width:1458;height:7303;visibility:visible;mso-wrap-style:square;v-text-anchor:middle" coordsize="228919,11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wG8QA&#10;AADbAAAADwAAAGRycy9kb3ducmV2LnhtbESPQWsCMRSE74L/ITyhN00qtMrWKG1BsVTRWg89PjfP&#10;3aWblyVJdfvvjSB4HGbmG2Yya20tTuRD5VjD40CBIM6dqbjQsP+e98cgQkQ2WDsmDf8UYDbtdiaY&#10;GXfmLzrtYiEShEOGGsoYm0zKkJdkMQxcQ5y8o/MWY5K+kMbjOcFtLYdKPUuLFaeFEht6Lyn/3f1Z&#10;Dat6vf80H2+stpvDz2Kx9E9q7rV+6LWvLyAitfEevrWXRsNwBNcv6Q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MBvEAAAA2wAAAA8AAAAAAAAAAAAAAAAAmAIAAGRycy9k&#10;b3ducmV2LnhtbFBLBQYAAAAABAAEAPUAAACJAw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Group 31" o:spid="_x0000_s1064" style="position:absolute;left:63341;top:3905;width:1873;height:8337" coordorigin="63174,5095" coordsize="2944,1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: Shape 32" o:spid="_x0000_s1065" style="position:absolute;left:63174;top:6724;width:2289;height:11468;visibility:visible;mso-wrap-style:square;v-text-anchor:middle" coordsize="228919,11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FXsQA&#10;AADbAAAADwAAAGRycy9kb3ducmV2LnhtbESPQWsCMRSE74L/ITyhN01qqcjWKG1BsVTRWg89PjfP&#10;3aWblyVJdfvvjSB4HGbmG2Yya20tTuRD5VjD40CBIM6dqbjQsP+e98cgQkQ2WDsmDf8UYDbtdiaY&#10;GXfmLzrtYiEShEOGGsoYm0zKkJdkMQxcQ5y8o/MWY5K+kMbjOcFtLYdKjaTFitNCiQ29l5T/7v6s&#10;hlW93n+ajzdW283hZ7FY+mc191o/9NrXFxCR2ngP39pLo+FpCNcv6Q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BV7EAAAA2wAAAA8AAAAAAAAAAAAAAAAAmAIAAGRycy9k&#10;b3ducmV2LnhtbFBLBQYAAAAABAAEAPUAAACJAw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Freeform: Shape 33" o:spid="_x0000_s1066" style="position:absolute;left:63261;top:5095;width:2857;height:9207;visibility:visible;mso-wrap-style:square;v-text-anchor:middle" coordsize="285750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QX8MA&#10;AADbAAAADwAAAGRycy9kb3ducmV2LnhtbESPzYrCMBSF98K8Q7gD7jQdhbFUo4gidHA12o27S3Nt&#10;6zQ3oYm1vv1kYMDl4fx8nNVmMK3oqfONZQUf0wQEcWl1w5WC4nyYpCB8QNbYWiYFT/KwWb+NVphp&#10;++Bv6k+hEnGEfYYK6hBcJqUvazLop9YRR+9qO4Mhyq6SusNHHDetnCXJpzTYcCTU6GhXU/lzupvI&#10;Td3tWWyPfXE/unQfvvLF7JIrNX4ftksQgYbwCv+3c61gPoe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0QX8MAAADbAAAADwAAAAAAAAAAAAAAAACYAgAAZHJzL2Rv&#10;d25yZXYueG1sUEsFBgAAAAAEAAQA9QAAAIgD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8" o:spid="_x0000_s1067" type="#_x0000_t202" style="position:absolute;top:43137;width:17195;height:4483;rotation:-6699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lN8UA&#10;AADaAAAADwAAAGRycy9kb3ducmV2LnhtbESPQWvCQBSE70L/w/IK3symUiSNriKtpRVPSQvF2yP7&#10;TFKzb0N2Ncm/dwsFj8PMfMOsNoNpxJU6V1tW8BTFIIgLq2suFXx/vc8SEM4ja2wsk4KRHGzWD5MV&#10;ptr2nNE196UIEHYpKqi8b1MpXVGRQRfZljh4J9sZ9EF2pdQd9gFuGjmP44U0WHNYqLCl14qKc34x&#10;CpJ4d9yfDh9Zcj70by+/P8Vi3CZKTR+H7RKEp8Hfw//tT63gGf6uhBs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CU3xQAAANoAAAAPAAAAAAAAAAAAAAAAAJgCAABkcnMv&#10;ZG93bnJldi54bWxQSwUGAAAAAAQABAD1AAAAigMAAAAA&#10;" filled="f" stroked="f">
                  <v:textbox style="mso-fit-shape-to-text:t">
                    <w:txbxContent>
                      <w:p w:rsidR="00CF04FC" w:rsidRDefault="00FE5A7B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223366203"/>
                            <w:placeholder>
                              <w:docPart w:val="2FAA09BB032545FE97A4E9B59B408082"/>
                            </w:placeholder>
                            <w:temporary/>
                            <w:showingPlcHdr/>
                          </w:sdtPr>
                          <w:sdtEndPr/>
                          <w:sdtContent>
                            <w:r w:rsidR="00F817C9">
                              <w:t>Replace these pictures with your own photos</w:t>
                            </w:r>
                          </w:sdtContent>
                        </w:sdt>
                      </w:p>
                    </w:txbxContent>
                  </v:textbox>
                </v:shape>
                <v:shape id="TextBox 89" o:spid="_x0000_s1068" type="#_x0000_t202" style="position:absolute;left:2285;top:33614;width:14509;height:5784;rotation:-2691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cm8QA&#10;AADaAAAADwAAAGRycy9kb3ducmV2LnhtbESPQWvCQBSE74X+h+UVeqsbBUOJrlIiBTFQqIri7ZF9&#10;JqHZt2F3m6T99V1B6HGYmW+Y5Xo0rejJ+caygukkAUFcWt1wpeB4eH95BeEDssbWMin4IQ/r1ePD&#10;EjNtB/6kfh8qESHsM1RQh9BlUvqyJoN+Yjvi6F2tMxiidJXUDocIN62cJUkqDTYcF2rsKK+p/Np/&#10;GwXFR+lS3p3s5pIX02573sza/Fep56fxbQEi0Bj+w/f2ViuYw+1Kv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nJvEAAAA2gAAAA8AAAAAAAAAAAAAAAAAmAIAAGRycy9k&#10;b3ducmV2LnhtbFBLBQYAAAAABAAEAPUAAACJAwAAAAA=&#10;" filled="f" stroked="f">
                  <v:textbox style="mso-fit-shape-to-text:t">
                    <w:txbxContent>
                      <w:p w:rsidR="00CF04FC" w:rsidRDefault="00FE5A7B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2990416"/>
                            <w:placeholder>
                              <w:docPart w:val="C35ADFDDE11D460E88C907EB906D0A52"/>
                            </w:placeholder>
                            <w:temporary/>
                            <w:showingPlcHdr/>
                          </w:sdtPr>
                          <w:sdtEndPr/>
                          <w:sdtContent>
                            <w:r w:rsidR="00F817C9">
                              <w:t>Write your own bookmark messages</w:t>
                            </w:r>
                          </w:sdtContent>
                        </w:sdt>
                      </w:p>
                    </w:txbxContent>
                  </v:textbox>
                </v:shape>
                <v:shape id="TextBox 90" o:spid="_x0000_s1069" type="#_x0000_t202" style="position:absolute;left:1904;top:10475;width:17189;height:6109;rotation:4047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egb4A&#10;AADaAAAADwAAAGRycy9kb3ducmV2LnhtbESPzQrCMBCE74LvEFbwpqmCP1SjiKB48WD1AZZmbYvN&#10;pjZR49sbQfA4zMw3zHIdTC2e1LrKsoLRMAFBnFtdcaHgct4N5iCcR9ZYWyYFb3KwXnU7S0y1ffGJ&#10;npkvRISwS1FB6X2TSunykgy6oW2Io3e1rUEfZVtI3eIrwk0tx0kylQYrjgslNrQtKb9lD6Pg5myQ&#10;5yRkj9l+NnlvzP3I87tS/V7YLEB4Cv4f/rUPWsEUvlfiD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oXoG+AAAA2gAAAA8AAAAAAAAAAAAAAAAAmAIAAGRycy9kb3ducmV2&#10;LnhtbFBLBQYAAAAABAAEAPUAAACDAwAAAAA=&#10;" filled="f" stroked="f">
                  <v:textbox style="mso-fit-shape-to-text:t">
                    <w:txbxContent>
                      <w:p w:rsidR="00CF04FC" w:rsidRDefault="00FE5A7B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83468261"/>
                            <w:placeholder>
                              <w:docPart w:val="042C3BF6B5C543048610CF60C914B89E"/>
                            </w:placeholder>
                            <w:temporary/>
                            <w:showingPlcHdr/>
                          </w:sdtPr>
                          <w:sdtEndPr/>
                          <w:sdtContent>
                            <w:r w:rsidR="00F817C9" w:rsidRPr="00F817C9">
                              <w:rPr>
                                <w:sz w:val="24"/>
                                <w:szCs w:val="24"/>
                              </w:rPr>
                              <w:t>Use a hole puncher to punch a hole and tie a ribbon through it.</w:t>
                            </w:r>
                          </w:sdtContent>
                        </w:sdt>
                      </w:p>
                    </w:txbxContent>
                  </v:textbox>
                </v:shape>
                <v:group id="Group 20" o:spid="_x0000_s1070" style="position:absolute;left:26574;top:2571;width:2172;height:9665;rotation:30;flip:x" coordorigin="26923,2689" coordsize="2944,1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uYXb8AAADbAAAADwAAAGRycy9kb3ducmV2LnhtbERPzYrCMBC+L/gOYQQv&#10;RVM9lKUaRRRBvOy2+gBDMzbFZlKaaOvbm8PCHj++/81utK14Ue8bxwqWixQEceV0w7WC2/U0/wbh&#10;A7LG1jEpeJOH3XbytcFcu4ELepWhFjGEfY4KTAhdLqWvDFn0C9cRR+7ueoshwr6WuschhttWrtI0&#10;kxYbjg0GOzoYqh7l0yooruacFJfyKMOPT07JkA2/t0yp2XTcr0EEGsO/+M991gpWcX38En+A3H4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Hr7mF2/AAAA2wAAAA8AAAAA&#10;AAAAAAAAAAAAqgIAAGRycy9kb3ducmV2LnhtbFBLBQYAAAAABAAEAPoAAACWAwAAAAA=&#10;">
                  <v:shape id="Freeform: Shape 21" o:spid="_x0000_s1071" style="position:absolute;left:26923;top:4318;width:2289;height:11468;visibility:visible;mso-wrap-style:square;v-text-anchor:middle" coordsize="228919,11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N9MQA&#10;AADbAAAADwAAAGRycy9kb3ducmV2LnhtbESPQWsCMRSE74L/ITzBmyYKStkaRQXF0paq9dDj6+a5&#10;u7h5WZKo679vCoUeh5n5hpktWluLG/lQOdYwGioQxLkzFRcaTp+bwROIEJEN1o5Jw4MCLObdzgwz&#10;4+58oNsxFiJBOGSooYyxyaQMeUkWw9A1xMk7O28xJukLaTzeE9zWcqzUVFqsOC2U2NC6pPxyvFoN&#10;b/X76dW8rFjtP76/ttudn6iN17rfa5fPICK18T/8194ZDeMR/H5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DfTEAAAA2wAAAA8AAAAAAAAAAAAAAAAAmAIAAGRycy9k&#10;b3ducmV2LnhtbFBLBQYAAAAABAAEAPUAAACJAw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Freeform: Shape 22" o:spid="_x0000_s1072" style="position:absolute;left:27010;top:2689;width:2857;height:9207;visibility:visible;mso-wrap-style:square;v-text-anchor:middle" coordsize="285750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jGcIA&#10;AADbAAAADwAAAGRycy9kb3ducmV2LnhtbESPzYrCMBSF9wO+Q7iCuzG1i5nSMYooQgdXajfuLs2d&#10;tjPNTWhirW9vhAGXh/PzcZbr0XRioN63lhUs5gkI4srqlmsF5Xn/noHwAVljZ5kU3MnDejV5W2Ku&#10;7Y2PNJxCLeII+xwVNCG4XEpfNWTQz60jjt6P7Q2GKPta6h5vcdx0Mk2SD2mw5Uho0NG2oervdDWR&#10;m7nfe7k5DOX14LJd+C4+00uh1Gw6br5ABBrDK/zfLrSCNIX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CMZwgAAANsAAAAPAAAAAAAAAAAAAAAAAJgCAABkcnMvZG93&#10;bnJldi54bWxQSwUGAAAAAAQABAD1AAAAhwM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Freeform: Shape 13" o:spid="_x0000_s1073" style="position:absolute;left:78676;top:1809;width:2883;height:5861;flip:x;visibility:visible;mso-wrap-style:square;v-text-anchor:middle" coordsize="403304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jf8EA&#10;AADbAAAADwAAAGRycy9kb3ducmV2LnhtbERP24rCMBB9F/yHMIJva6ouItUoRVSE3UWsfsDQjG2x&#10;mdQm1fr3m4UF3+ZwrrNcd6YSD2pcaVnBeBSBIM6sLjlXcDnvPuYgnEfWWFkmBS9ysF71e0uMtX3y&#10;iR6pz0UIYRejgsL7OpbSZQUZdCNbEwfuahuDPsAml7rBZwg3lZxE0UwaLDk0FFjTpqDslrZGQft9&#10;T74mu3bPs206rU7b4+dPclVqOOiSBQhPnX+L/90HHeZP4e+XcI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QY3/BAAAA2wAAAA8AAAAAAAAAAAAAAAAAmAIAAGRycy9kb3du&#10;cmV2LnhtbFBLBQYAAAAABAAEAPUAAACGAw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Freeform: Shape 9" o:spid="_x0000_s1074" style="position:absolute;left:18573;top:31813;width:2671;height:4790;rotation:2148696fd;visibility:visible;mso-wrap-style:square;v-text-anchor:middle" coordsize="956087,95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x8cEA&#10;AADaAAAADwAAAGRycy9kb3ducmV2LnhtbESPQYvCMBSE74L/ITzB25rWg+x2TYsIgjdRl/X6aJ5N&#10;1+alNLFWf70RFjwOM/MNsywG24ieOl87VpDOEhDEpdM1Vwp+jpuPTxA+IGtsHJOCO3ko8vFoiZl2&#10;N95TfwiViBD2GSowIbSZlL40ZNHPXEscvbPrLIYou0rqDm8Rbhs5T5KFtFhzXDDY0tpQeTlcrYK+&#10;/dvWqfw1xp19etrtH9dTelRqOhlW3yACDeEd/m9vtYIveF2JN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usfHBAAAA2gAAAA8AAAAAAAAAAAAAAAAAmAIAAGRycy9kb3du&#10;cmV2LnhtbFBLBQYAAAAABAAEAPUAAACGAw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75" style="position:absolute;left:17526;top:43338;width:5341;height:5332;visibility:visible;mso-wrap-style:square;v-text-anchor:middle" coordsize="951361,949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AzsMA&#10;AADbAAAADwAAAGRycy9kb3ducmV2LnhtbESPQWvCQBCF7wX/wzKF3uqmFqykrlIE0WtjPXgbsmMS&#10;kp1NsquJ/vrOQfA2w3vz3jfL9egadaU+VJ4NfEwTUMS5txUXBv4O2/cFqBCRLTaeycCNAqxXk5cl&#10;ptYP/EvXLBZKQjikaKCMsU21DnlJDsPUt8SinX3vMMraF9r2OEi4a/QsSebaYcXSUGJLm5LyOrs4&#10;A6dOZ1k3j7vzV1UP3bE+zJLPuzFvr+PPN6hIY3yaH9d7K/hCL7/IA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6AzsMAAADbAAAADwAAAAAAAAAAAAAAAACYAgAAZHJzL2Rv&#10;d25yZXYueG1sUEsFBgAAAAAEAAQA9QAAAIgD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" o:spid="_x0000_s1076" style="position:absolute;left:19431;top:6572;width:3953;height:5979;visibility:visible;mso-wrap-style:square;v-text-anchor:middle" coordsize="961143,95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gK8UA&#10;AADbAAAADwAAAGRycy9kb3ducmV2LnhtbESPQWvCQBCF7wX/wzJCb80mlRaJWSUEi0J7qfZQb0N2&#10;TILZ2ZjdmPTfdwsFbzO8N+97k20m04ob9a6xrCCJYhDEpdUNVwq+jm9PSxDOI2tsLZOCH3KwWc8e&#10;Mky1HfmTbgdfiRDCLkUFtfddKqUrazLoItsRB+1se4M+rH0ldY9jCDetfI7jV2mw4UCosaOipvJy&#10;GEyATB8LW5Tf+f59O+ycqV6up6JT6nE+5SsQniZ/N/9f73Won8DfL2E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qArxQAAANsAAAAPAAAAAAAAAAAAAAAAAJgCAABkcnMv&#10;ZG93bnJldi54bWxQSwUGAAAAAAQABAD1AAAAigM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44" o:spid="_x0000_s1077" style="position:absolute;left:22383;top:4572;width:18288;height:58041;rotation:-313810fd" coordsize="21600,68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V8bi8QAAADbAAAA&#10;DwAAAAAAAAAAAAAAAACqAgAAZHJzL2Rvd25yZXYueG1sUEsFBgAAAAAEAAQA+gAAAJsDAAAAAA==&#10;">
                  <o:lock v:ext="edit" aspectratio="t"/>
                  <v:group id="Group 12" o:spid="_x0000_s1078" style="position:absolute;width:21600;height:68484" coordsize="21600,68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Picture 14" o:spid="_x0000_s1079" type="#_x0000_t75" style="position:absolute;width:21596;height:68484;visibility:visible;mso-wrap-style:square" coordsize="2159999,684874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t8DCAAAA2wAAAA8AAABkcnMvZG93bnJldi54bWxET0trAjEQvhf6H8IIvRTNWluR1ShFLPXQ&#10;iw/0OmzGzeJmEpJUt/56Uyj0Nh/fc2aLzrbiQiE2jhUMBwUI4srphmsF+91HfwIiJmSNrWNS8EMR&#10;FvPHhxmW2l15Q5dtqkUO4ViiApOSL6WMlSGLceA8ceZOLlhMGYZa6oDXHG5b+VIUY2mx4dxg0NPS&#10;UHXeflsF1fPt6A/NW9is/Or8OZ6MvmrDSj31uvcpiERd+hf/udc6z3+F31/y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r7fAwgAAANsAAAAPAAAAAAAAAAAAAAAAAJ8C&#10;AABkcnMvZG93bnJldi54bWxQSwUGAAAAAAQABAD3AAAAjgMAAAAA&#10;" path="m1080000,l2159999,1079999r,5768743l,6848742,,1080000,1080000,xe">
                      <v:imagedata r:id="rId21" o:title=""/>
                      <v:formulas/>
                      <v:path arrowok="t" o:extrusionok="t" o:connecttype="custom" o:connectlocs="1079818,0;2159635,1079957;2159635,6848475;0,6848475;0,1079958" o:connectangles="0,0,0,0,0"/>
                    </v:shape>
                    <v:shape id="Arrow: Pentagon 19" o:spid="_x0000_s1080" type="#_x0000_t15" style="position:absolute;left:-21076;top:26337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LlMIA&#10;AADbAAAADwAAAGRycy9kb3ducmV2LnhtbERPTWvCQBC9F/oflil4azaKSJu6ihSKiocQ22KPQ3aa&#10;hGZnl+yaxH/vCgVv83ifs1yPphU9db6xrGCapCCIS6sbrhR8fX48v4DwAVlja5kUXMjDevX4sMRM&#10;24EL6o+hEjGEfYYK6hBcJqUvazLoE+uII/drO4Mhwq6SusMhhptWztJ0IQ02HBtqdPReU/l3PBsF&#10;+aEtyu/9VhfD6ad36PK5PuVKTZ7GzRuIQGO4i//dOx3nv8Ltl3i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MuUwgAAANsAAAAPAAAAAAAAAAAAAAAAAJgCAABkcnMvZG93&#10;bnJldi54bWxQSwUGAAAAAAQABAD1AAAAhwMAAAAA&#10;" adj="18615" fillcolor="black [3213]" stroked="f" strokeweight="1pt">
                      <v:fill opacity="55769f"/>
                    </v:shape>
                    <v:rect id="Rectangle 25" o:spid="_x0000_s1081" style="position:absolute;top:64854;width:21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UesQA&#10;AADbAAAADwAAAGRycy9kb3ducmV2LnhtbESPQWvCQBSE74L/YXlCb7pRsS2pq4ggSJGCaT309sg+&#10;s9Hs25BdY/TXd4WCx2FmvmHmy85WoqXGl44VjEcJCOLc6ZILBT/fm+E7CB+QNVaOScGNPCwX/d4c&#10;U+2uvKc2C4WIEPYpKjAh1KmUPjdk0Y9cTRy9o2sshiibQuoGrxFuKzlJkldpseS4YLCmtaH8nF2s&#10;gs/T2zQz7aq9T7/oYNxh97tZe6VeBt3qA0SgLjzD/+2tVjCZwe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FHrEAAAA2wAAAA8AAAAAAAAAAAAAAAAAmAIAAGRycy9k&#10;b3ducmV2LnhtbFBLBQYAAAAABAAEAPUAAACJAw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6" o:spid="_x0000_s1082" type="#_x0000_t5" style="position:absolute;left:84;top:62822;width:4321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6ocMA&#10;AADbAAAADwAAAGRycy9kb3ducmV2LnhtbESPQYvCMBSE74L/ITzBi6ypPZSlaxSVil5Etnrw+Gje&#10;tl2bl9JErf/eCAt7HGbmG2a+7E0j7tS52rKC2TQCQVxYXXOp4HzafnyCcB5ZY2OZFDzJwXIxHMwx&#10;1fbB33TPfSkChF2KCirv21RKV1Rk0E1tSxy8H9sZ9EF2pdQdPgLcNDKOokQarDksVNjSpqLimt+M&#10;AnONDvvjxbkJ79bZr4kzSg6ZUuNRv/oC4an3/+G/9l4riB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K6ocMAAADbAAAADwAAAAAAAAAAAAAAAACYAgAAZHJzL2Rv&#10;d25yZXYueG1sUEsFBgAAAAAEAAQA9QAAAIgDAAAAAA==&#10;" fillcolor="#e5018c [3204]" stroked="f" strokeweight="1pt"/>
                    <v:shape id="Isosceles Triangle 28" o:spid="_x0000_s1083" type="#_x0000_t5" style="position:absolute;left:4402;top:62822;width:4321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LSMAA&#10;AADbAAAADwAAAGRycy9kb3ducmV2LnhtbERPTYvCMBC9C/sfwgh7EU3tQaSaFl0q60XE6sHj0Ixt&#10;tZmUJqvdf785LHh8vO91NphWPKl3jWUF81kEgri0uuFKweW8my5BOI+ssbVMCn7JQZZ+jNaYaPvi&#10;Ez0LX4kQwi5BBbX3XSKlK2sy6Ga2Iw7czfYGfYB9JXWPrxBuWhlH0UIabDg01NjRV03lo/gxCswj&#10;OuyPV+cm/L3N7ybOaXHIlfocD5sVCE+Df4v/3XutIA5jw5fwA2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GLSMAAAADbAAAADwAAAAAAAAAAAAAAAACYAgAAZHJzL2Rvd25y&#10;ZXYueG1sUEsFBgAAAAAEAAQA9QAAAIUDAAAAAA==&#10;" fillcolor="#e5018c [3204]" stroked="f" strokeweight="1pt"/>
                    <v:shape id="Isosceles Triangle 30" o:spid="_x0000_s1084" type="#_x0000_t5" style="position:absolute;left:8720;top:62822;width:4321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Rk8AA&#10;AADbAAAADwAAAGRycy9kb3ducmV2LnhtbERPTYvCMBC9C/sfwix4EU1VkKUaZVcqehGx68Hj0My2&#10;3TaT0sRa/705CB4f73u16U0tOmpdaVnBdBKBIM6sLjlXcPndjb9AOI+ssbZMCh7kYLP+GKww1vbO&#10;Z+pSn4sQwi5GBYX3TSylywoy6Ca2IQ7cn20N+gDbXOoW7yHc1HIWRQtpsOTQUGBD24KyKr0ZBaaK&#10;jofT1bkR73+SfzNLaHFMlBp+9t9LEJ56/xa/3AetYB7Why/h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4Rk8AAAADbAAAADwAAAAAAAAAAAAAAAACYAgAAZHJzL2Rvd25y&#10;ZXYueG1sUEsFBgAAAAAEAAQA9QAAAIUDAAAAAA==&#10;" fillcolor="#e5018c [3204]" stroked="f" strokeweight="1pt"/>
                    <v:shape id="Isosceles Triangle 34" o:spid="_x0000_s1085" type="#_x0000_t5" style="position:absolute;left:13038;top:62822;width:4321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XkMUA&#10;AADbAAAADwAAAGRycy9kb3ducmV2LnhtbESPQWvCQBSE74L/YXlCL6XZaCWU1FW0pDQXkaYePD6y&#10;r0k0+zZktyb9912h4HGYmW+Y1WY0rbhS7xrLCuZRDIK4tLrhSsHx6/3pBYTzyBpby6Tglxxs1tPJ&#10;ClNtB/6ka+ErESDsUlRQe9+lUrqyJoMush1x8L5tb9AH2VdS9zgEuGnlIo4TabDhsFBjR281lZfi&#10;xygwl3ifH07OPfLHLjubRUbJPlPqYTZuX0F4Gv09/N/OtYLnJd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ReQxQAAANsAAAAPAAAAAAAAAAAAAAAAAJgCAABkcnMv&#10;ZG93bnJldi54bWxQSwUGAAAAAAQABAD1AAAAigMAAAAA&#10;" fillcolor="#e5018c [3204]" stroked="f" strokeweight="1pt"/>
                    <v:shape id="Isosceles Triangle 38" o:spid="_x0000_s1086" type="#_x0000_t5" style="position:absolute;left:17272;top:62822;width:4320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dlcAA&#10;AADbAAAADwAAAGRycy9kb3ducmV2LnhtbERPTYvCMBC9C/sfwix4EU1VkKUaZVcqehGx68Hj0My2&#10;3TaT0sRa/705CB4f73u16U0tOmpdaVnBdBKBIM6sLjlXcPndjb9AOI+ssbZMCh7kYLP+GKww1vbO&#10;Z+pSn4sQwi5GBYX3TSylywoy6Ca2IQ7cn20N+gDbXOoW7yHc1HIWRQtpsOTQUGBD24KyKr0ZBaaK&#10;jofT1bkR73+SfzNLaHFMlBp+9t9LEJ56/xa/3AetYB7Ghi/h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gdlcAAAADbAAAADwAAAAAAAAAAAAAAAACYAgAAZHJzL2Rvd25y&#10;ZXYueG1sUEsFBgAAAAAEAAQA9QAAAIUDAAAAAA==&#10;" fillcolor="#e5018c [3204]" stroked="f" strokeweight="1pt"/>
                    <v:line id="Straight Connector 39" o:spid="_x0000_s1087" style="position:absolute;visibility:visible;mso-wrap-style:square" from="10752,0" to="21514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EtcEAAADbAAAADwAAAGRycy9kb3ducmV2LnhtbESPQWsCMRSE70L/Q3iFXqRmqyDr1ii1&#10;YNGjq3t/bF43SzcvS5Lq+u+NIHgcZuYbZrkebCfO5EPrWMHHJANBXDvdcqPgdNy+5yBCRNbYOSYF&#10;VwqwXr2Mllhod+EDncvYiAThUKACE2NfSBlqQxbDxPXEyft13mJM0jdSe7wkuO3kNMvm0mLLacFg&#10;T9+G6r/y3yr4OdnSb6KsqpxnlRlf680+C0q9vQ5fnyAiDfEZfrR3WsFsAfcv6Q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PIS1wQAAANsAAAAPAAAAAAAAAAAAAAAA&#10;AKECAABkcnMvZG93bnJldi54bWxQSwUGAAAAAAQABAD5AAAAjwMAAAAA&#10;" strokecolor="#d8d8d8 [2732]" strokeweight=".5pt">
                      <v:stroke dashstyle="dash" joinstyle="miter"/>
                      <o:lock v:ext="edit" shapetype="f"/>
                    </v:line>
                    <v:line id="Straight Connector 40" o:spid="_x0000_s1088" style="position:absolute;flip:x;visibility:visible;mso-wrap-style:square" from="0,0" to="10762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ygrsEAAADbAAAADwAAAGRycy9kb3ducmV2LnhtbERPTYvCMBC9C/sfwizsRTRVRNxqlGVB&#10;UXoQdUGPQzM2xWZSmmi7/94cBI+P971YdbYSD2p86VjBaJiAIM6dLrlQ8HdaD2YgfEDWWDkmBf/k&#10;YbX86C0w1a7lAz2OoRAxhH2KCkwIdSqlzw1Z9ENXE0fu6hqLIcKmkLrBNobbSo6TZCotlhwbDNb0&#10;ayi/He9WgW3pO9vOsku7L7KdOY83o/5uo9TXZ/czBxGoC2/xy73VCiZxffwSf4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DKCuwQAAANsAAAAPAAAAAAAAAAAAAAAA&#10;AKECAABkcnMvZG93bnJldi54bWxQSwUGAAAAAAQABAD5AAAAjwMAAAAA&#10;" strokecolor="#d8d8d8 [2732]" strokeweight=".5pt">
                      <v:stroke dashstyle="dash" joinstyle="miter"/>
                      <o:lock v:ext="edit" shapetype="f"/>
                    </v:line>
                    <v:oval id="Oval 41" o:spid="_x0000_s1089" style="position:absolute;left:9821;top:6688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5fqsQA&#10;AADbAAAADwAAAGRycy9kb3ducmV2LnhtbESP0WrCQBRE3wv9h+UW+qYbpVZNXUUClvpSNfoBl+xt&#10;Es3eXbKrxr93BaGPw8ycYWaLzjTiQq2vLSsY9BMQxIXVNZcKDvtVbwLCB2SNjWVScCMPi/nrywxT&#10;ba+8o0seShEh7FNUUIXgUil9UZFB37eOOHp/tjUYomxLqVu8Rrhp5DBJPqXBmuNChY6yiopTfjYK&#10;8u/jenSeusyMdr+bpduOM6rHSr2/dcsvEIG68B9+tn+0go8B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X6rEAAAA2wAAAA8AAAAAAAAAAAAAAAAAmAIAAGRycy9k&#10;b3ducmV2LnhtbFBLBQYAAAAABAAEAPUAAACJAwAAAAA=&#10;" fillcolor="white [3212]" strokecolor="#d8d8d8 [2732]" strokeweight=".5pt">
                      <v:stroke dashstyle="dash" joinstyle="miter"/>
                    </v:oval>
                  </v:group>
                </v:group>
                <v:group id="Group 180" o:spid="_x0000_s1092" style="position:absolute;left:69246;top:1714;width:17740;height:56062" coordsize="21647,68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o:lock v:ext="edit" aspectratio="t"/>
                  <v:group id="Group 170" o:spid="_x0000_s1093" style="position:absolute;width:21647;height:68484" coordsize="21647,68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shape id="Picture 171" o:spid="_x0000_s1094" type="#_x0000_t75" style="position:absolute;width:21596;height:68484;visibility:visible;mso-wrap-style:square" coordsize="2159999,684873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1cqHAAAAA3AAAAA8AAABkcnMvZG93bnJldi54bWxET9uKwjAQfV/wH8IIviyaurAq1SgiLIgs&#10;QqsfMCZjW2wmpYla/94Igm9zONdZrDpbixu1vnKsYDxKQBBrZyouFBwPf8MZCB+QDdaOScGDPKyW&#10;va8FpsbdOaNbHgoRQ9inqKAMoUml9Loki37kGuLInV1rMUTYFtK0eI/htpY/STKRFiuODSU2tClJ&#10;X/KrVXDyzTZf/+usyDbTva6z793+l5Qa9Lv1HESgLnzEb/fWxPnTMbye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VyocAAAADcAAAADwAAAAAAAAAAAAAAAACfAgAA&#10;ZHJzL2Rvd25yZXYueG1sUEsFBgAAAAAEAAQA9wAAAIwDAAAAAA==&#10;" path="m1079999,l2159999,1080000r,5768739l,6848739,,1080000,1079999,xe">
                      <v:imagedata r:id="rId22" o:title=""/>
                      <v:formulas/>
                      <v:path arrowok="t" o:extrusionok="t" o:connecttype="custom" o:connectlocs="1079817,0;2159635,1079958;2159635,6848475;0,6848475;0,1079958" o:connectangles="0,0,0,0,0"/>
                    </v:shape>
                    <v:shape id="Arrow: Pentagon 172" o:spid="_x0000_s1095" type="#_x0000_t15" style="position:absolute;left:-21004;top:26349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lWcMA&#10;AADcAAAADwAAAGRycy9kb3ducmV2LnhtbERPTWvCQBC9C/0PyxR6M5tK0RJdpRTEFg8htqLHITsm&#10;odnZJbtN0n/vCkJv83ifs9qMphU9db6xrOA5SUEQl1Y3XCn4/tpOX0H4gKyxtUwK/sjDZv0wWWGm&#10;7cAF9YdQiRjCPkMFdQguk9KXNRn0iXXEkbvYzmCIsKuk7nCI4aaVszSdS4MNx4YaHb3XVP4cfo2C&#10;fN8W5fFzp4vhdO4duvxFn3Klnh7HtyWIQGP4F9/dHzrOX8zg9ky8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elWcMAAADcAAAADwAAAAAAAAAAAAAAAACYAgAAZHJzL2Rv&#10;d25yZXYueG1sUEsFBgAAAAAEAAQA9QAAAIgDAAAAAA==&#10;" adj="18615" fillcolor="black [3213]" stroked="f" strokeweight="1pt">
                      <v:fill opacity="55769f"/>
                    </v:shape>
                    <v:shape id="Freeform: Shape 173" o:spid="_x0000_s1096" style="position:absolute;top:62484;width:21600;height:5966;flip:x;visibility:visible;mso-wrap-style:square;v-text-anchor:middle" coordsize="2160000,596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VZcQA&#10;AADcAAAADwAAAGRycy9kb3ducmV2LnhtbERPyWrDMBC9F/oPYgK9NXJqyOJGCa7bkNJLVgi5DdbU&#10;NrFGxlIc5++rQqG3ebx15sve1KKj1lWWFYyGEQji3OqKCwXHw+p5CsJ5ZI21ZVJwJwfLxePDHBNt&#10;b7yjbu8LEULYJaig9L5JpHR5SQbd0DbEgfu2rUEfYFtI3eIthJtavkTRWBqsODSU2FBWUn7ZX42C&#10;8zpON7PLGnFyqt+/NtvdOft4U+pp0KevIDz1/l/85/7UYf4kht9nw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lWXEAAAA3AAAAA8AAAAAAAAAAAAAAAAAmAIAAGRycy9k&#10;b3ducmV2LnhtbFBLBQYAAAAABAAEAPUAAACJAw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Freeform: Shape 174" o:spid="_x0000_s1097" style="position:absolute;top:62484;width:21600;height:5966;visibility:visible;mso-wrap-style:square;v-text-anchor:middle" coordsize="2160000,596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lfsYA&#10;AADcAAAADwAAAGRycy9kb3ducmV2LnhtbERP30vDMBB+H/g/hBN82xK3MaVbWqYiDGSIs276djRn&#10;29lcapNt3X9vBMG3+/h+3iLrbSOO1PnasYbrkQJBXDhTc6khf30c3oLwAdlg45g0nMlDll4MFpgY&#10;d+IXOm5CKWII+wQ1VCG0iZS+qMiiH7mWOHKfrrMYIuxKaTo8xXDbyLFSM2mx5thQYUv3FRVfm4PV&#10;sJ9Onr/PE7V9e7jbrZ8+tuq9HedaX132yzmIQH34F/+5VybOv5nC7zPxAp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VlfsYAAADcAAAADwAAAAAAAAAAAAAAAACYAgAAZHJz&#10;L2Rvd25yZXYueG1sUEsFBgAAAAAEAAQA9QAAAIsD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Straight Connector 175" o:spid="_x0000_s1098" style="position:absolute;visibility:visible;mso-wrap-style:square" from="10885,0" to="21647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17WsEAAADcAAAADwAAAGRycy9kb3ducmV2LnhtbERP32vCMBB+H/g/hBP2MjR1Y1OqadHB&#10;hntcte9HczbF5lKSTOt/vwiDvd3H9/M25Wh7cSEfOscKFvMMBHHjdMetguPhY7YCESKyxt4xKbhR&#10;gLKYPGww1+7K33SpYitSCIccFZgYh1zK0BiyGOZuIE7cyXmLMUHfSu3xmsJtL5+z7E1a7Dg1GBzo&#10;3VBzrn6sgs+jrfwuyrpe8Uttnm7N7isLSj1Ox+0aRKQx/ov/3Hud5i9f4f5Muk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DXtawQAAANwAAAAPAAAAAAAAAAAAAAAA&#10;AKECAABkcnMvZG93bnJldi54bWxQSwUGAAAAAAQABAD5AAAAjwMAAAAA&#10;" strokecolor="#d8d8d8 [2732]" strokeweight=".5pt">
                      <v:stroke dashstyle="dash" joinstyle="miter"/>
                      <o:lock v:ext="edit" shapetype="f"/>
                    </v:line>
                    <v:line id="Straight Connector 176" o:spid="_x0000_s1099" style="position:absolute;flip:x;visibility:visible;mso-wrap-style:square" from="108,0" to="10870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sasQAAADcAAAADwAAAGRycy9kb3ducmV2LnhtbERPTWvCQBC9F/wPywheim70YDXNRqRQ&#10;UXIoVaE9DtlpNpidDdnVxH/vFgq9zeN9TrYZbCNu1PnasYL5LAFBXDpdc6XgfHqfrkD4gKyxcUwK&#10;7uRhk4+eMky16/mTbsdQiRjCPkUFJoQ2ldKXhiz6mWuJI/fjOoshwq6SusM+httGLpJkKS3WHBsM&#10;tvRmqLwcr1aB7Wld7FfFd/9RFQfztdjNnw87pSbjYfsKItAQ/sV/7r2O81+W8PtMvE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qxqxAAAANwAAAAPAAAAAAAAAAAA&#10;AAAAAKECAABkcnMvZG93bnJldi54bWxQSwUGAAAAAAQABAD5AAAAkgMAAAAA&#10;" strokecolor="#d8d8d8 [2732]" strokeweight=".5pt">
                      <v:stroke dashstyle="dash" joinstyle="miter"/>
                      <o:lock v:ext="edit" shapetype="f"/>
                    </v:line>
                    <v:oval id="Oval 177" o:spid="_x0000_s1100" style="position:absolute;left:9906;top:6640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aPcIA&#10;AADcAAAADwAAAGRycy9kb3ducmV2LnhtbERPzWrCQBC+C77DMoK3umlBo9FVJFCpl1ajDzBkp0na&#10;7OySXTV9+64geJuP73dWm9604kqdbywreJ0kIIhLqxuuFJxP7y9zED4ga2wtk4I/8rBZDwcrzLS9&#10;8ZGuRahEDGGfoYI6BJdJ6cuaDPqJdcSR+7adwRBhV0nd4S2Gm1a+JclMGmw4NtToKK+p/C0uRkGx&#10;+9lPLwuXm+nx82vrDmlOTarUeNRvlyAC9eEpfrg/dJyfpnB/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5o9wgAAANwAAAAPAAAAAAAAAAAAAAAAAJgCAABkcnMvZG93&#10;bnJldi54bWxQSwUGAAAAAAQABAD1AAAAhwMAAAAA&#10;" fillcolor="white [3212]" strokecolor="#d8d8d8 [2732]" strokeweight=".5pt">
                      <v:stroke dashstyle="dash" joinstyle="miter"/>
                    </v:oval>
                  </v:group>
                </v:group>
                <v:shape id="Freeform: Shape 18" o:spid="_x0000_s1103" style="position:absolute;left:27527;top:3524;width:3835;height:7798;rotation:30;flip:x;visibility:visible;mso-wrap-style:square;v-text-anchor:middle" coordsize="403304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4SQcQA&#10;AADbAAAADwAAAGRycy9kb3ducmV2LnhtbESPQU8CMRCF7yb+h2ZMvEmLIYoLhRAS0YMXwQPHyXbY&#10;3bCdNm1ZVn+9czDxNpP35r1vluvR92qglLvAFqYTA4q4Dq7jxsLX4fVhDioXZId9YLLwTRnWq9ub&#10;JVYuXPmThn1plIRwrtBCW0qstM51Sx7zJERi0U4heSyypka7hFcJ971+NOZJe+xYGlqMtG2pPu8v&#10;3sLzbvihFPljOJjjJZ5PR/PyNrP2/m7cLEAVGsu/+e/63Qm+wMo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EkHEAAAA2wAAAA8AAAAAAAAAAAAAAAAAmAIAAGRycy9k&#10;b3ducmV2LnhtbFBLBQYAAAAABAAEAPUAAACJAw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Group 15" o:spid="_x0000_s1104" style="position:absolute;left:77438;width:2006;height:8051;flip:x" coordorigin="77171,-2878" coordsize="3156,12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0FqMAAAADbAAAADwAAAGRycy9kb3ducmV2LnhtbERPS4vCMBC+C/6HMII3&#10;TXfpinSNIoKLiBfrA49DM9uGbSaliVr/vVkQvM3H95zZorO1uFHrjWMFH+MEBHHhtOFSwfGwHk1B&#10;+ICssXZMCh7kYTHv92aYaXfnPd3yUIoYwj5DBVUITSalLyqy6MeuIY7cr2sthgjbUuoW7zHc1vIz&#10;SSbSouHYUGFDq4qKv/xqFZyWJqX0fNnukoJoo+XlJzepUsNBt/wGEagLb/HLvdFx/hf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fnQWowAAAANsAAAAPAAAA&#10;AAAAAAAAAAAAAKoCAABkcnMvZG93bnJldi54bWxQSwUGAAAAAAQABAD6AAAAlwMAAAAA&#10;">
                  <v:shape id="Freeform: Shape 16" o:spid="_x0000_s1105" style="position:absolute;left:77171;top:-1698;width:2289;height:11467;visibility:visible;mso-wrap-style:square;v-text-anchor:middle" coordsize="228919,11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fPcIA&#10;AADbAAAADwAAAGRycy9kb3ducmV2LnhtbERPTWsCMRC9C/6HMIXeNKlQka1RVFAstWithx7Hzbi7&#10;uJksSarbf28Kgrd5vM8ZT1tbiwv5UDnW8NJXIIhzZyouNBy+l70RiBCRDdaOScMfBZhOup0xZsZd&#10;+Ysu+1iIFMIhQw1ljE0mZchLshj6riFO3Ml5izFBX0jj8ZrCbS0HSg2lxYpTQ4kNLUrKz/tfq2FT&#10;fx4+zPuc1W57/Fmt1v5VLb3Wz0/t7A1EpDY+xHf32qT5Q/j/JR0gJ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189wgAAANsAAAAPAAAAAAAAAAAAAAAAAJgCAABkcnMvZG93&#10;bnJldi54bWxQSwUGAAAAAAQABAD1AAAAhwM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Freeform: Shape 17" o:spid="_x0000_s1106" style="position:absolute;left:77471;top:-2878;width:2857;height:9206;visibility:visible;mso-wrap-style:square;v-text-anchor:middle" coordsize="285750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KPMMA&#10;AADbAAAADwAAAGRycy9kb3ducmV2LnhtbESPQYvCMBCF7wv+hzDC3tZUD2upRhFFqHha7cXb0Ixt&#10;tZmEJtb67zcLC95meG/e92a5Hkwreup8Y1nBdJKAIC6tbrhSUJz3XykIH5A1tpZJwYs8rFejjyVm&#10;2j75h/pTqEQMYZ+hgjoEl0npy5oM+ol1xFG72s5giGtXSd3hM4abVs6S5FsabDgSanS0ram8nx4m&#10;clN3exWbY188ji7dhUM+n11ypT7Hw2YBItAQ3ub/61zH+nP4+yUO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KPMMAAADbAAAADwAAAAAAAAAAAAAAAACYAgAAZHJzL2Rv&#10;d25yZXYueG1sUEsFBgAAAAAEAAQA9QAAAIgD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:rsidR="00EB7D0F" w:rsidRDefault="00EB7D0F">
      <w:pPr>
        <w:rPr>
          <w:rFonts w:eastAsiaTheme="majorEastAsia" w:cstheme="majorBidi"/>
          <w:sz w:val="36"/>
          <w:szCs w:val="32"/>
        </w:rPr>
      </w:pPr>
      <w:r>
        <w:br w:type="page"/>
      </w:r>
    </w:p>
    <w:p w:rsidR="003611E4" w:rsidRDefault="003611E4" w:rsidP="00E05EA3">
      <w:pPr>
        <w:pStyle w:val="Heading1"/>
      </w:pPr>
    </w:p>
    <w:p w:rsidR="00CF04FC" w:rsidRPr="00400EF6" w:rsidRDefault="00CF04FC" w:rsidP="00CE3F35">
      <w:pPr>
        <w:jc w:val="both"/>
      </w:pPr>
    </w:p>
    <w:p w:rsidR="007A0496" w:rsidRPr="00400EF6" w:rsidRDefault="00CF04FC" w:rsidP="00142B95">
      <w:pPr>
        <w:keepNext/>
      </w:pPr>
      <w:r w:rsidRPr="00400EF6"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3E40D40D">
                <wp:simplePos x="0" y="0"/>
                <wp:positionH relativeFrom="page">
                  <wp:posOffset>76200</wp:posOffset>
                </wp:positionH>
                <wp:positionV relativeFrom="page">
                  <wp:posOffset>9525</wp:posOffset>
                </wp:positionV>
                <wp:extent cx="10054800" cy="7772400"/>
                <wp:effectExtent l="0" t="0" r="22860" b="1905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4800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Group 94" descr="Background Images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Arrow: Pentagon 104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Picture 105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Arrow: Pentagon 106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Picture 107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Arrow: Pentagon 108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Picture 109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Arrow: Pentagon 110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Freeform: Shape 111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Freeform: Shape 112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oup 113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Rectangle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Rectangle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Rectangle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Rectangle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Rectangle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Rectangle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Rectangle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Rectangle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Rectangle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ctangle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Rectangle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Rectangle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Rectangle 128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Rectangle 129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Group 130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Isosceles Triangle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Isosceles Triangle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Isosceles Triangle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Isosceles Triangle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Isosceles Triangle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Group 136" descr="Guides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Straight Connector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Straight Connector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Oval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Straight Connector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Straight Connector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Straight Connector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traight Connector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Straight Connector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Connector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traight Connector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Oval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Straight Connector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Straight Connector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Oval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Straight Connector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Oval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Straight Connector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traight Connector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Straight Connector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Group 158" descr="Instructions"/>
                        <wpg:cNvGrpSpPr/>
                        <wpg:grpSpPr>
                          <a:xfrm>
                            <a:off x="0" y="638175"/>
                            <a:ext cx="975769" cy="5126329"/>
                            <a:chOff x="0" y="635741"/>
                            <a:chExt cx="975769" cy="5126329"/>
                          </a:xfrm>
                        </wpg:grpSpPr>
                        <wps:wsp>
                          <wps:cNvPr id="159" name="TextBox 83"/>
                          <wps:cNvSpPr txBox="1"/>
                          <wps:spPr>
                            <a:xfrm>
                              <a:off x="0" y="4625615"/>
                              <a:ext cx="923916" cy="5118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B7902" w:rsidRDefault="00FE5A7B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placeholder>
                                      <w:docPart w:val="7781D7D8C9994B39B7EED30A2ECE7F7B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F817C9" w:rsidRPr="00D840BE">
                                      <w:t>Replace these pictures with your own photos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0" name="TextBox 84"/>
                          <wps:cNvSpPr txBox="1"/>
                          <wps:spPr>
                            <a:xfrm>
                              <a:off x="1" y="3107594"/>
                              <a:ext cx="923916" cy="5118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B7902" w:rsidRDefault="00FE5A7B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placeholder>
                                      <w:docPart w:val="AC3934F8B6184861B85EF44D776EADFE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F817C9" w:rsidRPr="00D840BE">
                                      <w:t>Write your own bookmark messages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1" name="TextBox 85"/>
                          <wps:cNvSpPr txBox="1"/>
                          <wps:spPr>
                            <a:xfrm>
                              <a:off x="0" y="1280206"/>
                              <a:ext cx="923916" cy="7226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B7902" w:rsidRDefault="00FE5A7B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placeholder>
                                      <w:docPart w:val="F189A887B4DC447BBC9AA1CD0EEFA705"/>
                                    </w:placeholder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 w:rsidR="00F817C9" w:rsidRPr="00D840BE">
                                      <w:t>Use a hole puncher to punch a hole and tie a ribbon through it.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2" name="Freeform: Shape 162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Freeform: Shape 163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Freeform: Shape 164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" o:spid="_x0000_s1107" style="position:absolute;left:0;text-align:left;margin-left:6pt;margin-top:.75pt;width:791.7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">
                <v:group id="Group 94" o:spid="_x0000_s1108" alt="Background Images" style="position:absolute;left:9048;top:4667;width:89323;height:68487" coordorigin="9050,4664" coordsize="89322,68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Picture 103" o:spid="_x0000_s1109" type="#_x0000_t75" style="position:absolute;left:76772;top:4664;width:21600;height:68487;visibility:visible;mso-wrap-style:square" coordsize="2159999,684873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tOjDCAAAA3AAAAA8AAABkcnMvZG93bnJldi54bWxET91qwjAUvh/4DuEIuxkz1bE5qlFKQRAZ&#10;Qjof4Cw5a4vNSWmidm9vBoPdnY/v96y3o+vElYbQelYwn2UgiI23LdcKTp+753cQISJb7DyTgh8K&#10;sN1MHtaYW39jTdcq1iKFcMhRQRNjn0sZTEMOw8z3xIn79oPDmOBQSzvgLYW7Ti6y7E06bDk1NNhT&#10;2ZA5Vxen4Cv0+6r4MLrW5fJoOv10OL6SUo/TsViBiDTGf/Gfe2/T/OwFfp9JF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TowwgAAANwAAAAPAAAAAAAAAAAAAAAAAJ8C&#10;AABkcnMvZG93bnJldi54bWxQSwUGAAAAAAQABAD3AAAAjgMAAAAA&#10;" path="m1079999,l2159999,1080000r,5768739l,6848739,,1080000,1079999,xe">
                    <v:imagedata r:id="rId22" o:title=""/>
                    <v:formulas/>
                    <v:path arrowok="t" o:extrusionok="t" o:connecttype="custom" o:connectlocs="1079999,0;2159999,1080000;2159999,6848739;0,6848739;0,1080000" o:connectangles="0,0,0,0,0"/>
                  </v:shape>
                  <v:shape id="Arrow: Pentagon 104" o:spid="_x0000_s1110" type="#_x0000_t15" style="position:absolute;left:55699;top:31030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ry8MA&#10;AADcAAAADwAAAGRycy9kb3ducmV2LnhtbERPyWrDMBC9F/oPYgq5NXJDCMW1HEKgJKEH4yykx8Ga&#10;2qbWSFiK7f59VCj0No+3TraeTCcG6n1rWcHLPAFBXFndcq3gfHp/fgXhA7LGzjIp+CEP6/zxIcNU&#10;25FLGo6hFjGEfYoKmhBcKqWvGjLo59YRR+7L9gZDhH0tdY9jDDedXCTJShpsOTY06GjbUPV9vBkF&#10;xUdXVpfDTpfj9XNw6IqlvhZKzZ6mzRuIQFP4F/+59zrOT5bw+0y8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Try8MAAADcAAAADwAAAAAAAAAAAAAAAACYAgAAZHJzL2Rv&#10;d25yZXYueG1sUEsFBgAAAAAEAAQA9QAAAIgDAAAAAA==&#10;" adj="18615" fillcolor="black [3213]" stroked="f" strokeweight="1pt">
                    <v:fill opacity="55769f"/>
                  </v:shape>
                  <v:shape id="Picture 105" o:spid="_x0000_s1111" type="#_x0000_t75" style="position:absolute;left:54202;top:4664;width:21600;height:68487;visibility:visible;mso-wrap-style:square" coordsize="2159999,684873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nMfEAAAA3AAAAA8AAABkcnMvZG93bnJldi54bWxEj0+LwjAQxe+C3yGMsDdNdVmVahRRXPbo&#10;fz0OzdhWm0lpslr99GZB2NsM773fvBlPa1OIG1Uut6yg24lAECdW55wq2G2X7SEI55E1FpZJwYMc&#10;TCfNxhhjbe+8ptvGpyJA2MWoIPO+jKV0SUYGXceWxEE728qgD2uVSl3hPcBNIXtR1JcGcw4XMixp&#10;nlFy3fyaQHkU35+DweywX+1PevU8Pi87Xij10apnIxCeav9vfqd/dKgffcHfM2ECO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1nMfEAAAA3AAAAA8AAAAAAAAAAAAAAAAA&#10;nwIAAGRycy9kb3ducmV2LnhtbFBLBQYAAAAABAAEAPcAAACQAwAAAAA=&#10;" path="m1080000,l2159999,1079999r,5768738l,6848737,,1080000,1080000,xe">
                    <v:imagedata r:id="rId19" o:title=""/>
                    <v:formulas/>
                    <v:path arrowok="t" o:extrusionok="t" o:connecttype="custom" o:connectlocs="1080000,0;2159999,1079999;2159999,6848737;0,6848737;0,1080000" o:connectangles="0,0,0,0,0"/>
                  </v:shape>
                  <v:shape id="Arrow: Pentagon 106" o:spid="_x0000_s1112" type="#_x0000_t15" style="position:absolute;left:33129;top:31030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QJ8IA&#10;AADcAAAADwAAAGRycy9kb3ducmV2LnhtbERPS2vCQBC+C/0PyxS86aYiUlJXEaGoeAjxgT0O2WkS&#10;mp1dsmsS/71bKPQ2H99zluvBNKKj1teWFbxNExDEhdU1lwou58/JOwgfkDU2lknBgzysVy+jJaba&#10;9pxTdwqliCHsU1RQheBSKX1RkUE/tY44ct+2NRgibEupW+xjuGnkLEkW0mDNsaFCR9uKip/T3SjI&#10;jk1eXA87nfe3r86hy+b6lik1fh02HyACDeFf/Ofe6zg/WcD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tAnwgAAANwAAAAPAAAAAAAAAAAAAAAAAJgCAABkcnMvZG93&#10;bnJldi54bWxQSwUGAAAAAAQABAD1AAAAhwMAAAAA&#10;" adj="18615" fillcolor="black [3213]" stroked="f" strokeweight="1pt">
                    <v:fill opacity="55769f"/>
                  </v:shape>
                  <v:shape id="Picture 107" o:spid="_x0000_s1113" type="#_x0000_t75" style="position:absolute;left:31640;top:4664;width:21600;height:68487;visibility:visible;mso-wrap-style:square" coordsize="2159999,684873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jBjDAAAA3AAAAA8AAABkcnMvZG93bnJldi54bWxET01rwkAQvRf8D8sIvdWNQo2kriKCoT0o&#10;xHrpbbo7TYLZ2ZjdaPz3bqHQ2zze5yzXg23ElTpfO1YwnSQgiLUzNZcKTp+7lwUIH5ANNo5JwZ08&#10;rFejpyVmxt24oOsxlCKGsM9QQRVCm0npdUUW/cS1xJH7cZ3FEGFXStPhLYbbRs6SZC4t1hwbKmxp&#10;W5E+H3urQO9bOujZV/Ex3R24v1D6muffSj2Ph80biEBD+Bf/ud9NnJ+k8PtMvE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aMGMMAAADcAAAADwAAAAAAAAAAAAAAAACf&#10;AgAAZHJzL2Rvd25yZXYueG1sUEsFBgAAAAAEAAQA9wAAAI8DAAAAAA==&#10;" path="m1080000,l2159999,1079999r,5768739l,6848738,,1080000,1080000,xe">
                    <v:imagedata r:id="rId20" o:title=""/>
                    <v:formulas/>
                    <v:path arrowok="t" o:extrusionok="t" o:connecttype="custom" o:connectlocs="1080000,0;2159999,1079999;2159999,6848738;0,6848738;0,1080000" o:connectangles="0,0,0,0,0"/>
                  </v:shape>
                  <v:shape id="Arrow: Pentagon 108" o:spid="_x0000_s1114" type="#_x0000_t15" style="position:absolute;left:10567;top:31030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hzsUA&#10;AADcAAAADwAAAGRycy9kb3ducmV2LnhtbESPQWvDMAyF74P9B6PCbqvTUUbJ6pYxGFvZIaTd6I4i&#10;VpPQWDaxl6T/vjoMepN4T+99Wm8n16mB+th6NrCYZ6CIK29brg18H94fV6BiQrbYeSYDF4qw3dzf&#10;rTG3fuSShn2qlYRwzNFAk1LItY5VQw7j3Adi0U6+d5hk7Wttexwl3HX6KcuetcOWpaHBQG8NVef9&#10;nzNQfHVl9bP7sOV4/B0ChmJpj4UxD7Pp9QVUoindzP/Xn1bwM6GVZ2QC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eHOxQAAANwAAAAPAAAAAAAAAAAAAAAAAJgCAABkcnMv&#10;ZG93bnJldi54bWxQSwUGAAAAAAQABAD1AAAAigMAAAAA&#10;" adj="18615" fillcolor="black [3213]" stroked="f" strokeweight="1pt">
                    <v:fill opacity="55769f"/>
                  </v:shape>
                  <v:shape id="Picture 109" o:spid="_x0000_s1115" type="#_x0000_t75" style="position:absolute;left:9050;top:4664;width:21600;height:68488;visibility:visible;mso-wrap-style:square" coordsize="2159999,684874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4gpbDAAAA3AAAAA8AAABkcnMvZG93bnJldi54bWxET01rAjEQvQv+hzBCL6LZtii6GqWIpT14&#10;0Ra9Dptxs7iZhCTqtr++KRR6m8f7nOW6s624UYiNYwWP4wIEceV0w7WCz4/X0QxETMgaW8ek4Isi&#10;rFf93hJL7e68p9sh1SKHcCxRgUnJl1LGypDFOHaeOHNnFyymDEMtdcB7DretfCqKqbTYcG4w6Glj&#10;qLocrlZBNfw++WMzCfut317eprPnXW1YqYdB97IAkahL/+I/97vO84s5/D6TL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iClsMAAADcAAAADwAAAAAAAAAAAAAAAACf&#10;AgAAZHJzL2Rvd25yZXYueG1sUEsFBgAAAAAEAAQA9wAAAI8DAAAAAA==&#10;" path="m1080000,l2159999,1079999r,5768743l,6848742,,1080000,1080000,xe">
                    <v:imagedata r:id="rId21" o:title=""/>
                    <v:formulas/>
                    <v:path arrowok="t" o:extrusionok="t" o:connecttype="custom" o:connectlocs="1080000,0;2159999,1079999;2159999,6848742;0,6848742;0,1080000" o:connectangles="0,0,0,0,0"/>
                  </v:shape>
                  <v:shape id="Arrow: Pentagon 110" o:spid="_x0000_s1116" type="#_x0000_t15" style="position:absolute;left:-12023;top:31030;width:63746;height:18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7FcUA&#10;AADcAAAADwAAAGRycy9kb3ducmV2LnhtbESPQWvDMAyF74P9B6PBbqvTUUrJ6pYxGGvZIaTbaI8i&#10;VpOwWDaxm2T/fjoUepN4T+99Wm8n16mB+th6NjCfZaCIK29brg18f70/rUDFhGyx80wG/ijCdnN/&#10;t8bc+pFLGg6pVhLCMUcDTUoh1zpWDTmMMx+IRTv73mGSta+17XGUcNfp5yxbaoctS0ODgd4aqn4P&#10;F2eg+OzK6mf/YcvxeBoChmJhj4Uxjw/T6wuoRFO6ma/XOyv4c8GXZ2QC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nsVxQAAANwAAAAPAAAAAAAAAAAAAAAAAJgCAABkcnMv&#10;ZG93bnJldi54bWxQSwUGAAAAAAQABAD1AAAAigMAAAAA&#10;" adj="18615" fillcolor="black [3213]" stroked="f" strokeweight="1pt">
                    <v:fill opacity="55769f"/>
                  </v:shape>
                  <v:shape id="Freeform: Shape 111" o:spid="_x0000_s1117" style="position:absolute;left:76772;top:67185;width:21600;height:5967;flip:x;visibility:visible;mso-wrap-style:square;v-text-anchor:middle" coordsize="2160000,596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LKcUA&#10;AADcAAAADwAAAGRycy9kb3ducmV2LnhtbERPS2vCQBC+F/wPywjemk0qVJtmFbUtFi/WB5TchuyY&#10;BLOzIbvV9N93C4K3+fiek81704gLda62rCCJYhDEhdU1lwqOh4/HKQjnkTU2lknBLzmYzwYPGaba&#10;XnlHl70vRQhhl6KCyvs2ldIVFRl0kW2JA3eynUEfYFdK3eE1hJtGPsXxszRYc2iosKVVRcV5/2MU&#10;5OvxYvtyXiNOvpu3zfZrl6/el0qNhv3iFYSn3t/FN/enDvOTBP6fCR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UspxQAAANwAAAAPAAAAAAAAAAAAAAAAAJgCAABkcnMv&#10;ZG93bnJldi54bWxQSwUGAAAAAAQABAD1AAAAigM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Freeform: Shape 112" o:spid="_x0000_s1118" style="position:absolute;left:76772;top:67185;width:21600;height:5967;visibility:visible;mso-wrap-style:square;v-text-anchor:middle" coordsize="2160000,596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9McUA&#10;AADcAAAADwAAAGRycy9kb3ducmV2LnhtbERP22oCMRB9L/gPYYS+1cS1FNkapSpCoUjx2vZt2Ex3&#10;VzeT7Sbq+veNUOjbHM51RpPWVuJMjS8da+j3FAjizJmScw3bzeJhCMIHZIOVY9JwJQ+TceduhKlx&#10;F17ReR1yEUPYp6ihCKFOpfRZQRZ9z9XEkft2jcUQYZNL0+AlhttKJko9SYslx4YCa5oVlB3XJ6vh&#10;8Dh4/7kO1H43n34s37726rNOtlrfd9uXZxCB2vAv/nO/mji/n8DtmXiBH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70xxQAAANwAAAAPAAAAAAAAAAAAAAAAAJgCAABkcnMv&#10;ZG93bnJldi54bWxQSwUGAAAAAAQABAD1AAAAigM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Group 113" o:spid="_x0000_s1119" style="position:absolute;left:54230;top:67001;width:21523;height:6151" coordorigin="54231,67001" coordsize="25151,7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rect id="Rectangle 114" o:spid="_x0000_s1120" style="position:absolute;left:54231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cPcIA&#10;AADcAAAADwAAAGRycy9kb3ducmV2LnhtbERPTWvCQBC9F/wPywje6iZiRVJXUaFQ216i6X3Ijpto&#10;djZmV03/fbdQ8DaP9zmLVW8bcaPO144VpOMEBHHpdM1GQXF4e56D8AFZY+OYFPyQh9Vy8LTATLs7&#10;53TbByNiCPsMFVQhtJmUvqzIoh+7ljhyR9dZDBF2RuoO7zHcNnKSJDNpsebYUGFL24rK8/5qFexm&#10;Jj/pr+vLZ7Epcp2aC+2+P5QaDfv1K4hAfXiI/93vOs5Pp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xw9wgAAANwAAAAPAAAAAAAAAAAAAAAAAJgCAABkcnMvZG93&#10;bnJldi54bWxQSwUGAAAAAAQABAD1AAAAhwMAAAAA&#10;" fillcolor="#008bce [3206]" stroked="f" strokeweight="1pt"/>
                    <v:rect id="Rectangle 115" o:spid="_x0000_s1121" style="position:absolute;left:57821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5psIA&#10;AADcAAAADwAAAGRycy9kb3ducmV2LnhtbERPTWvCQBC9C/0PyxR6000EpaRuQlsQauslGu9DdrqJ&#10;ZmfT7Krpv+8KBW/zeJ+zKkbbiQsNvnWsIJ0lIIhrp1s2Cqr9evoMwgdkjZ1jUvBLHor8YbLCTLsr&#10;l3TZBSNiCPsMFTQh9JmUvm7Iop+5njhy326wGCIcjNQDXmO47eQ8SZbSYsuxocGe3huqT7uzVbBZ&#10;mvKot+fFV/VWlTo1P7Q5fCr19Di+voAINIa7+N/9oeP8dAG3Z+IF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7mmwgAAANwAAAAPAAAAAAAAAAAAAAAAAJgCAABkcnMvZG93&#10;bnJldi54bWxQSwUGAAAAAAQABAD1AAAAhwMAAAAA&#10;" fillcolor="#008bce [3206]" stroked="f" strokeweight="1pt"/>
                    <v:rect id="Rectangle 116" o:spid="_x0000_s1122" style="position:absolute;left:61411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n0cIA&#10;AADcAAAADwAAAGRycy9kb3ducmV2LnhtbERPTWvCQBC9F/wPywje6iYFQ4muokKh2l5i433Ijpto&#10;djbNrhr/fbdQ6G0e73MWq8G24ka9bxwrSKcJCOLK6YaNgvLr7fkVhA/IGlvHpOBBHlbL0dMCc+3u&#10;XNDtEIyIIexzVFCH0OVS+qomi37qOuLInVxvMUTYG6l7vMdw28qXJMmkxYZjQ40dbWuqLoerVbDL&#10;THHWn9fZR7kpC52ab9od90pNxsN6DiLQEP7Ff+53HeenGfw+Ey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6SfRwgAAANwAAAAPAAAAAAAAAAAAAAAAAJgCAABkcnMvZG93&#10;bnJldi54bWxQSwUGAAAAAAQABAD1AAAAhwMAAAAA&#10;" fillcolor="#008bce [3206]" stroked="f" strokeweight="1pt"/>
                    <v:rect id="Rectangle 117" o:spid="_x0000_s1123" style="position:absolute;left:65001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CSsIA&#10;AADcAAAADwAAAGRycy9kb3ducmV2LnhtbERPTWvCQBC9F/wPywje6iaCVlJXUaFQ216i6X3Ijpto&#10;djZmV03/fbdQ8DaP9zmLVW8bcaPO144VpOMEBHHpdM1GQXF4e56D8AFZY+OYFPyQh9Vy8LTATLs7&#10;53TbByNiCPsMFVQhtJmUvqzIoh+7ljhyR9dZDBF2RuoO7zHcNnKSJDNpsebYUGFL24rK8/5qFexm&#10;Jj/pr+v0s9gUuU7NhXbfH0qNhv36FUSgPjzE/+53HeenL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YJKwgAAANwAAAAPAAAAAAAAAAAAAAAAAJgCAABkcnMvZG93&#10;bnJldi54bWxQSwUGAAAAAAQABAD1AAAAhwMAAAAA&#10;" fillcolor="#008bce [3206]" stroked="f" strokeweight="1pt"/>
                    <v:rect id="Rectangle 118" o:spid="_x0000_s1124" style="position:absolute;left:68592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WOMUA&#10;AADcAAAADwAAAGRycy9kb3ducmV2LnhtbESPQW/CMAyF75P4D5GRdhtpJw1NhYAG0qTBdimUu9V4&#10;abfG6ZoA5d/Ph0m72XrP731erkffqQsNsQ1sIJ9loIjrYFt2Bqrj68MzqJiQLXaBycCNIqxXk7sl&#10;FjZcuaTLITklIRwLNNCk1Bdax7ohj3EWemLRPsPgMck6OG0HvEq47/Rjls21x5alocGetg3V34ez&#10;N7Cbu/LLfpyf3qtNVdrc/dDutDfmfjq+LEAlGtO/+e/6zQp+L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hY4xQAAANwAAAAPAAAAAAAAAAAAAAAAAJgCAABkcnMv&#10;ZG93bnJldi54bWxQSwUGAAAAAAQABAD1AAAAigMAAAAA&#10;" fillcolor="#008bce [3206]" stroked="f" strokeweight="1pt"/>
                    <v:rect id="Rectangle 119" o:spid="_x0000_s1125" style="position:absolute;left:72182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zo8IA&#10;AADcAAAADwAAAGRycy9kb3ducmV2LnhtbERPTWvCQBC9F/wPywje6iaCUlNXUaFQ216i6X3Ijpto&#10;djZmV03/fbdQ8DaP9zmLVW8bcaPO144VpOMEBHHpdM1GQXF4e34B4QOyxsYxKfghD6vl4GmBmXZ3&#10;zum2D0bEEPYZKqhCaDMpfVmRRT92LXHkjq6zGCLsjNQd3mO4beQkSWbSYs2xocKWthWV5/3VKtjN&#10;TH7SX9fpZ7Epcp2aC+2+P5QaDfv1K4hAfXiI/93vOs5P5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rOjwgAAANwAAAAPAAAAAAAAAAAAAAAAAJgCAABkcnMvZG93&#10;bnJldi54bWxQSwUGAAAAAAQABAD1AAAAhwMAAAAA&#10;" fillcolor="#008bce [3206]" stroked="f" strokeweight="1pt"/>
                    <v:rect id="Rectangle 120" o:spid="_x0000_s1126" style="position:absolute;left:72182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alcUA&#10;AADcAAAADwAAAGRycy9kb3ducmV2LnhtbESPT2vDMAzF74N9B6NBb6uzHsqa1S1joaMwWP9tdxFr&#10;cWgsm9ht028/HQq9Sbyn936aLwffqTP1qQ1s4GVcgCKug225MfBzWD2/gkoZ2WIXmAxcKcFy8fgw&#10;x9KGC+/ovM+NkhBOJRpwOcdS61Q78pjGIRKL9hd6j1nWvtG2x4uE+05PimKqPbYsDQ4jfTiqj/uT&#10;N4DXz/X36nT0s+h+t5WO1Wb7VRkzehre30BlGvLdfLteW8GfCL4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NqVxQAAANwAAAAPAAAAAAAAAAAAAAAAAJgCAABkcnMv&#10;ZG93bnJldi54bWxQSwUGAAAAAAQABAD1AAAAigMAAAAA&#10;" fillcolor="#00679a [2406]" stroked="f" strokeweight="1pt"/>
                    <v:rect id="Rectangle 121" o:spid="_x0000_s1127" style="position:absolute;left:65001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/DsEA&#10;AADcAAAADwAAAGRycy9kb3ducmV2LnhtbERPS2sCMRC+C/6HMII3zeqhtKtRxMUiCK3P+7AZN4ub&#10;SdhEXf99Uyj0Nh/fc+bLzjbiQW2oHSuYjDMQxKXTNVcKzqfN6B1EiMgaG8ek4EUBlot+b465dk8+&#10;0OMYK5FCOOSowMTocylDachiGDtPnLiray3GBNtK6hafKdw2cpplb9JizanBoKe1ofJ2vFsF+Prc&#10;fm3uN/vhzWVfSF9873eFUsNBt5qBiNTFf/Gfe6vT/OkEfp9JF8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wfw7BAAAA3AAAAA8AAAAAAAAAAAAAAAAAmAIAAGRycy9kb3du&#10;cmV2LnhtbFBLBQYAAAAABAAEAPUAAACGAwAAAAA=&#10;" fillcolor="#00679a [2406]" stroked="f" strokeweight="1pt"/>
                    <v:rect id="Rectangle 122" o:spid="_x0000_s1128" style="position:absolute;left:57821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hecEA&#10;AADcAAAADwAAAGRycy9kb3ducmV2LnhtbERPS2sCMRC+C/6HMEJvmu0eim6NUrpYhIKvtvdhM90s&#10;biZhE3X990YQvM3H95z5sretOFMXGscKXicZCOLK6YZrBb8/q/EURIjIGlvHpOBKAZaL4WCOhXYX&#10;3tP5EGuRQjgUqMDE6AspQ2XIYpg4T5y4f9dZjAl2tdQdXlK4bWWeZW/SYsOpwaCnT0PV8XCyCvD6&#10;td6sTkc78+ZvV0pfbnffpVIvo/7jHUSkPj7FD/dap/l5Dv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i4XnBAAAA3AAAAA8AAAAAAAAAAAAAAAAAmAIAAGRycy9kb3du&#10;cmV2LnhtbFBLBQYAAAAABAAEAPUAAACGAwAAAAA=&#10;" fillcolor="#00679a [2406]" stroked="f" strokeweight="1pt"/>
                    <v:rect id="Rectangle 123" o:spid="_x0000_s1129" style="position:absolute;left:54231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E4sEA&#10;AADcAAAADwAAAGRycy9kb3ducmV2LnhtbERP22oCMRB9L/gPYYS+1WwtiK5GKV0sglBv7fuwGTeL&#10;m0nYRF3/vhEE3+ZwrjNbdLYRF2pD7VjB+yADQVw6XXOl4PewfBuDCBFZY+OYFNwowGLee5lhrt2V&#10;d3TZx0qkEA45KjAx+lzKUBqyGAbOEyfu6FqLMcG2krrFawq3jRxm2UharDk1GPT0Zag87c9WAd6+&#10;Vz/L88lOvPnbFtIXm+26UOq1331OQUTq4lP8cK90mj/8gP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uROLBAAAA3AAAAA8AAAAAAAAAAAAAAAAAmAIAAGRycy9kb3du&#10;cmV2LnhtbFBLBQYAAAAABAAEAPUAAACGAwAAAAA=&#10;" fillcolor="#00679a [2406]" stroked="f" strokeweight="1pt"/>
                    <v:rect id="Rectangle 124" o:spid="_x0000_s1130" style="position:absolute;left:61411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clsEA&#10;AADcAAAADwAAAGRycy9kb3ducmV2LnhtbERP22oCMRB9L/gPYYS+1WyliK5GKV0sglBv7fuwGTeL&#10;m0nYRF3/vhEE3+ZwrjNbdLYRF2pD7VjB+yADQVw6XXOl4PewfBuDCBFZY+OYFNwowGLee5lhrt2V&#10;d3TZx0qkEA45KjAx+lzKUBqyGAbOEyfu6FqLMcG2krrFawq3jRxm2UharDk1GPT0Zag87c9WAd6+&#10;Vz/L88lOvPnbFtIXm+26UOq1331OQUTq4lP8cK90mj/8gP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H3JbBAAAA3AAAAA8AAAAAAAAAAAAAAAAAmAIAAGRycy9kb3du&#10;cmV2LnhtbFBLBQYAAAAABAAEAPUAAACGAwAAAAA=&#10;" fillcolor="#00679a [2406]" stroked="f" strokeweight="1pt"/>
                    <v:rect id="Rectangle 125" o:spid="_x0000_s1131" style="position:absolute;left:68592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5DcEA&#10;AADcAAAADwAAAGRycy9kb3ducmV2LnhtbERP22oCMRB9L/gPYYS+1WyFiq5GKV0sglBv7fuwGTeL&#10;m0nYRF3/vhEE3+ZwrjNbdLYRF2pD7VjB+yADQVw6XXOl4PewfBuDCBFZY+OYFNwowGLee5lhrt2V&#10;d3TZx0qkEA45KjAx+lzKUBqyGAbOEyfu6FqLMcG2krrFawq3jRxm2UharDk1GPT0Zag87c9WAd6+&#10;Vz/L88lOvPnbFtIXm+26UOq1331OQUTq4lP8cK90mj/8gP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LeQ3BAAAA3AAAAA8AAAAAAAAAAAAAAAAAmAIAAGRycy9kb3du&#10;cmV2LnhtbFBLBQYAAAAABAAEAPUAAACGAwAAAAA=&#10;" fillcolor="#00679a [2406]" stroked="f" strokeweight="1pt"/>
                    <v:rect id="Rectangle 126" o:spid="_x0000_s1132" style="position:absolute;left:75782;top:70595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tbMEA&#10;AADcAAAADwAAAGRycy9kb3ducmV2LnhtbERPTWvCQBC9C/0PyxS86UbBUFJXUUHQ1ktseh+y0000&#10;Oxuzq6b/visUvM3jfc582dtG3KjztWMFk3ECgrh0umajoPjajt5A+ICssXFMCn7Jw3LxMphjpt2d&#10;c7odgxExhH2GCqoQ2kxKX1Zk0Y9dSxy5H9dZDBF2RuoO7zHcNnKaJKm0WHNsqLClTUXl+Xi1Cvap&#10;yU/6cJ19Fusi1xNzof33h1LD1371DiJQH57if/dOx/nTFB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F7WzBAAAA3AAAAA8AAAAAAAAAAAAAAAAAmAIAAGRycy9kb3du&#10;cmV2LnhtbFBLBQYAAAAABAAEAPUAAACGAwAAAAA=&#10;" fillcolor="#008bce [3206]" stroked="f" strokeweight="1pt"/>
                    <v:rect id="Rectangle 127" o:spid="_x0000_s1133" style="position:absolute;left:75782;top:67001;width:3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C4cEA&#10;AADcAAAADwAAAGRycy9kb3ducmV2LnhtbERPS2sCMRC+F/wPYYTearYeqq5GKV0sglBf7X3YjJvF&#10;zSRsoq7/vhEEb/PxPWe26GwjLtSG2rGC90EGgrh0uuZKwe9h+TYGESKyxsYxKbhRgMW89zLDXLsr&#10;7+iyj5VIIRxyVGBi9LmUoTRkMQycJ07c0bUWY4JtJXWL1xRuGznMsg9psebUYNDTl6HytD9bBXj7&#10;Xv0szyc78eZvW0hfbLbrQqnXfvc5BRGpi0/xw73Saf5wBPd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VQuHBAAAA3AAAAA8AAAAAAAAAAAAAAAAAmAIAAGRycy9kb3du&#10;cmV2LnhtbFBLBQYAAAAABAAEAPUAAACGAwAAAAA=&#10;" fillcolor="#00679a [2406]" stroked="f" strokeweight="1pt"/>
                  </v:group>
                  <v:rect id="Rectangle 128" o:spid="_x0000_s1134" style="position:absolute;left:31563;top:71681;width:21600;height:1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VucMA&#10;AADcAAAADwAAAGRycy9kb3ducmV2LnhtbESPQWvCQBCF74L/YRmhN90YqGh0FVsqFOml0R8wZsck&#10;mp0N2W1M/71zKPQ2w3vz3jeb3eAa1VMXas8G5rMEFHHhbc2lgfPpMF2CChHZYuOZDPxSgN12PNpg&#10;Zv2Dv6nPY6kkhEOGBqoY20zrUFTkMMx8Syza1XcOo6xdqW2HDwl3jU6TZKEd1iwNFbb0XlFxz3+c&#10;gQ/nX79uq94d0vri9WLJ8e3IxrxMhv0aVKQh/pv/rj+t4KdCK8/IBHr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VucMAAADcAAAADwAAAAAAAAAAAAAAAACYAgAAZHJzL2Rv&#10;d25yZXYueG1sUEsFBgAAAAAEAAQA9QAAAIgDAAAAAA==&#10;" fillcolor="#fce600 [3205]" stroked="f" strokeweight="1pt"/>
                  <v:rect id="Rectangle 129" o:spid="_x0000_s1135" style="position:absolute;left:9050;top:69558;width:21600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3zMMA&#10;AADcAAAADwAAAGRycy9kb3ducmV2LnhtbERPTWvCQBC9C/6HZYTedKOCbVNXEUGQIgXTeuhtyI7Z&#10;aHY2ZNcY/fVdoeBtHu9z5svOVqKlxpeOFYxHCQji3OmSCwU/35vhGwgfkDVWjknBjTwsF/3eHFPt&#10;rrynNguFiCHsU1RgQqhTKX1uyKIfuZo4ckfXWAwRNoXUDV5juK3kJElm0mLJscFgTWtD+Tm7WAWf&#10;p9dpZtpVe59+0cG4w+53s/ZKvQy61QeIQF14iv/dWx3nT97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3zMMAAADcAAAADwAAAAAAAAAAAAAAAACYAgAAZHJzL2Rv&#10;d25yZXYueG1sUEsFBgAAAAAEAAQA9QAAAIgDAAAAAA==&#10;" fillcolor="#e5018c [3204]" stroked="f" strokeweight="1pt"/>
                  <v:group id="Group 130" o:spid="_x0000_s1136" style="position:absolute;left:9098;top:67443;width:21552;height:2123" coordorigin="9098,67443" coordsize="27081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Isosceles Triangle 131" o:spid="_x0000_s1137" type="#_x0000_t5" style="position:absolute;left:9098;top:67443;width:5430;height: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1OcEA&#10;AADcAAAADwAAAGRycy9kb3ducmV2LnhtbERPy6rCMBDdC/5DGMGNaKoXRKpRVCrXjYiPhcuhGdtq&#10;MylN1N6/vxEEd3M4z5ktGlOKJ9WusKxgOIhAEKdWF5wpOJ82/QkI55E1lpZJwR85WMzbrRnG2r74&#10;QM+jz0QIYRejgtz7KpbSpTkZdANbEQfuamuDPsA6k7rGVwg3pRxF0VgaLDg05FjROqf0fnwYBeYe&#10;7bb7i3M9/l0lNzNKaLxLlOp2muUUhKfGf8Uf91aH+T9D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CdTnBAAAA3AAAAA8AAAAAAAAAAAAAAAAAmAIAAGRycy9kb3du&#10;cmV2LnhtbFBLBQYAAAAABAAEAPUAAACGAwAAAAA=&#10;" fillcolor="#e5018c [3204]" stroked="f" strokeweight="1pt"/>
                    <v:shape id="Isosceles Triangle 132" o:spid="_x0000_s1138" type="#_x0000_t5" style="position:absolute;left:14511;top:67443;width:5430;height: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rTsMA&#10;AADcAAAADwAAAGRycy9kb3ducmV2LnhtbERPTWvCQBC9F/wPywhexGwaQUqaVVQizUWktgePQ3aa&#10;RLOzIbs16b93C4Xe5vE+J9uMphV36l1jWcFzFIMgLq1uuFLw+XFYvIBwHllja5kU/JCDzXrylGGq&#10;7cDvdD/7SoQQdikqqL3vUildWZNBF9mOOHBftjfoA+wrqXscQrhpZRLHK2mw4dBQY0f7msrb+dso&#10;MLf4WJwuzs35bZdfTZLT6pgrNZuO21cQnkb/L/5zFzrMXybw+0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rTsMAAADcAAAADwAAAAAAAAAAAAAAAACYAgAAZHJzL2Rv&#10;d25yZXYueG1sUEsFBgAAAAAEAAQA9QAAAIgDAAAAAA==&#10;" fillcolor="#e5018c [3204]" stroked="f" strokeweight="1pt"/>
                    <v:shape id="Isosceles Triangle 133" o:spid="_x0000_s1139" type="#_x0000_t5" style="position:absolute;left:19924;top:67443;width:5430;height: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O1cEA&#10;AADcAAAADwAAAGRycy9kb3ducmV2LnhtbERPy6rCMBDdC/5DGOFuRFMVRKpRVHq5bkR8LFwOzdhW&#10;m0lpcrX+vREEd3M4z5ktGlOKO9WusKxg0I9AEKdWF5wpOB1/exMQziNrLC2Tgic5WMzbrRnG2j54&#10;T/eDz0QIYRejgtz7KpbSpTkZdH1bEQfuYmuDPsA6k7rGRwg3pRxG0VgaLDg05FjROqf0dvg3Cswt&#10;2m52Z+e6/LdKrmaY0HibKPXTaZZTEJ4a/xV/3Bsd5o9G8H4mX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cTtXBAAAA3AAAAA8AAAAAAAAAAAAAAAAAmAIAAGRycy9kb3du&#10;cmV2LnhtbFBLBQYAAAAABAAEAPUAAACGAwAAAAA=&#10;" fillcolor="#e5018c [3204]" stroked="f" strokeweight="1pt"/>
                    <v:shape id="Isosceles Triangle 134" o:spid="_x0000_s1140" type="#_x0000_t5" style="position:absolute;left:25337;top:67443;width:5430;height: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WocMA&#10;AADcAAAADwAAAGRycy9kb3ducmV2LnhtbERPTWvCQBC9C/6HZYReSrPRSiipq2hJaS4iTT14HLLT&#10;JJqdDdmtSf99Vyh4m8f7nNVmNK24Uu8aywrmUQyCuLS64UrB8ev96QWE88gaW8uk4JccbNbTyQpT&#10;bQf+pGvhKxFC2KWooPa+S6V0ZU0GXWQ74sB9296gD7CvpO5xCOGmlYs4TqTBhkNDjR291VReih+j&#10;wFzifX44OffIH7vsbBYZJftMqYfZuH0F4Wn0d/G/O9dh/vMSb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XWocMAAADcAAAADwAAAAAAAAAAAAAAAACYAgAAZHJzL2Rv&#10;d25yZXYueG1sUEsFBgAAAAAEAAQA9QAAAIgDAAAAAA==&#10;" fillcolor="#e5018c [3204]" stroked="f" strokeweight="1pt"/>
                    <v:shape id="Isosceles Triangle 135" o:spid="_x0000_s1141" type="#_x0000_t5" style="position:absolute;left:30750;top:67443;width:5430;height: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zOsMA&#10;AADcAAAADwAAAGRycy9kb3ducmV2LnhtbERPTWvCQBC9C/6HZYReSrPRYiipq2hJaS4iTT14HLLT&#10;JJqdDdmtSf99Vyh4m8f7nNVmNK24Uu8aywrmUQyCuLS64UrB8ev96QWE88gaW8uk4JccbNbTyQpT&#10;bQf+pGvhKxFC2KWooPa+S6V0ZU0GXWQ74sB9296gD7CvpO5xCOGmlYs4TqTBhkNDjR291VReih+j&#10;wFzifX44OffIH7vsbBYZJftMqYfZuH0F4Wn0d/G/O9dh/vMSb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zOsMAAADcAAAADwAAAAAAAAAAAAAAAACYAgAAZHJzL2Rv&#10;d25yZXYueG1sUEsFBgAAAAAEAAQA9QAAAIgDAAAAAA==&#10;" fillcolor="#e5018c [3204]" stroked="f" strokeweight="1pt"/>
                  </v:group>
                </v:group>
                <v:group id="Group 136" o:spid="_x0000_s1142" alt="Guides" style="position:absolute;left:95;width:100452;height:77724" coordorigin="74" coordsize="100451,77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line id="Straight Connector 137" o:spid="_x0000_s1143" style="position:absolute;visibility:visible;mso-wrap-style:square" from="65020,4664" to="75782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5dsAAAADcAAAADwAAAGRycy9kb3ducmV2LnhtbERP32vCMBB+H/g/hBN8GZo6YZPaVFSY&#10;bI/r7PvRnE2xuZQkav3vl8Fgb/fx/bxiO9pe3MiHzrGC5SIDQdw43XGr4PT9Pl+DCBFZY++YFDwo&#10;wLacPBWYa3fnL7pVsRUphEOOCkyMQy5laAxZDAs3ECfu7LzFmKBvpfZ4T+G2ly9Z9iotdpwaDA50&#10;MNRcqqtVcDzZyu+jrOs1r2rz/Gj2n1lQajYddxsQkcb4L/5zf+g0f/UGv8+kC2T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5+XbAAAAA3AAAAA8AAAAAAAAAAAAAAAAA&#10;oQIAAGRycy9kb3ducmV2LnhtbFBLBQYAAAAABAAEAPkAAACOAwAAAAA=&#10;" strokecolor="#d8d8d8 [2732]" strokeweight=".5pt">
                    <v:stroke dashstyle="dash" joinstyle="miter"/>
                    <o:lock v:ext="edit" shapetype="f"/>
                  </v:line>
                  <v:line id="Straight Connector 138" o:spid="_x0000_s1144" style="position:absolute;flip:x;visibility:visible;mso-wrap-style:square" from="54231,4664" to="64993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kQ8YAAADcAAAADwAAAGRycy9kb3ducmV2LnhtbESPQWvCQBCF70L/wzKFXkQ3KohNXaUU&#10;FCUHqS3Y45CdZkOzsyG7mvTfO4dCbzO8N+99s94OvlE36mId2MBsmoEiLoOtuTLw+bGbrEDFhGyx&#10;CUwGfinCdvMwWmNuQ8/vdDunSkkIxxwNuJTaXOtYOvIYp6ElFu07dB6TrF2lbYe9hPtGz7NsqT3W&#10;LA0OW3pzVP6cr96A7+m5OKyKr/5UFUd3me9n4+PemKfH4fUFVKIh/Zv/rg9W8BdCK8/IBHp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JEPGAAAA3AAAAA8AAAAAAAAA&#10;AAAAAAAAoQIAAGRycy9kb3ducmV2LnhtbFBLBQYAAAAABAAEAPkAAACUAwAAAAA=&#10;" strokecolor="#d8d8d8 [2732]" strokeweight=".5pt">
                    <v:stroke dashstyle="dash" joinstyle="miter"/>
                    <o:lock v:ext="edit" shapetype="f"/>
                  </v:line>
                  <v:oval id="Oval 139" o:spid="_x0000_s1145" style="position:absolute;left:64016;top:11372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SFMIA&#10;AADcAAAADwAAAGRycy9kb3ducmV2LnhtbERPzWrCQBC+F/oOyxS81Y2KtUZXkYBiL1VTH2DIjkk0&#10;O7tkV41v7xYKvc3H9zvzZWcacaPW15YVDPoJCOLC6ppLBcef9fsnCB+QNTaWScGDPCwXry9zTLW9&#10;84FueShFDGGfooIqBJdK6YuKDPq+dcSRO9nWYIiwLaVu8R7DTSOHSfIhDdYcGyp0lFVUXPKrUZBv&#10;zl/j69RlZnz43q3cfpJRPVGq99atZiACdeFf/Ofe6jh/NIXf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hIUwgAAANwAAAAPAAAAAAAAAAAAAAAAAJgCAABkcnMvZG93&#10;bnJldi54bWxQSwUGAAAAAAQABAD1AAAAhwMAAAAA&#10;" fillcolor="white [3212]" strokecolor="#d8d8d8 [2732]" strokeweight=".5pt">
                    <v:stroke dashstyle="dash" joinstyle="miter"/>
                  </v:oval>
                  <v:line id="Straight Connector 140" o:spid="_x0000_s1146" style="position:absolute;visibility:visible;mso-wrap-style:square" from="31640,0" to="3164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Sf8MAAADcAAAADwAAAGRycy9kb3ducmV2LnhtbESPQW/CMAyF70j7D5EncUEj3YYm1BHQ&#10;mDTEjuvo3WpMU9E4VZJB+ff4MImbrff83ufVZvS9OlNMXWADz/MCFHETbMetgcPv19MSVMrIFvvA&#10;ZOBKCTbrh8kKSxsu/EPnKrdKQjiVaMDlPJRap8aRxzQPA7FoxxA9Zlljq23Ei4T7Xr8UxZv22LE0&#10;OBzo01Fzqv68gd3BV3GbdV0v+bV2s2uz/S6SMdPH8eMdVKYx383/13sr+AvBl2dkAr2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WEn/DAAAA3AAAAA8AAAAAAAAAAAAA&#10;AAAAoQIAAGRycy9kb3ducmV2LnhtbFBLBQYAAAAABAAEAPkAAACRAwAAAAA=&#10;" strokecolor="#d8d8d8 [2732]" strokeweight=".5pt">
                    <v:stroke dashstyle="dash" joinstyle="miter"/>
                  </v:line>
                  <v:line id="Straight Connector 141" o:spid="_x0000_s1147" style="position:absolute;visibility:visible;mso-wrap-style:square" from="54231,0" to="5423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35MAAAADcAAAADwAAAGRycy9kb3ducmV2LnhtbERP32vCMBB+F/Y/hBv4IprqZEg1yhSU&#10;7dGufT+asyk2l5JkWv97Mxjs7T6+n7fZDbYTN/KhdaxgPstAENdOt9woKL+P0xWIEJE1do5JwYMC&#10;7LYvow3m2t35TLciNiKFcMhRgYmxz6UMtSGLYeZ64sRdnLcYE/SN1B7vKdx2cpFl79Jiy6nBYE8H&#10;Q/W1+LEKTqUt/D7KqlrxW2Umj3r/lQWlxq/DxxpEpCH+i//cnzrNX87h95l0gd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at+TAAAAA3A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142" o:spid="_x0000_s1148" style="position:absolute;visibility:visible;mso-wrap-style:square" from="76821,0" to="7682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gpk8AAAADcAAAADwAAAGRycy9kb3ducmV2LnhtbERP32vCMBB+H/g/hBP2MmaqDpGuqehg&#10;Qx9X7fvR3Jqy5lKSTOt/vwiCb/fx/bxiM9penMmHzrGC+SwDQdw43XGr4HT8fF2DCBFZY++YFFwp&#10;wKacPBWYa3fhbzpXsRUphEOOCkyMQy5laAxZDDM3ECfux3mLMUHfSu3xksJtLxdZtpIWO04NBgf6&#10;MNT8Vn9WwdfJVn4XZV2veVmbl2uzO2RBqefpuH0HEWmMD/Hdvddp/tsCbs+kC2T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IKZPAAAAA3A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143" o:spid="_x0000_s1149" style="position:absolute;visibility:visible;mso-wrap-style:square" from="98372,0" to="98372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MCMAAAADcAAAADwAAAGRycy9kb3ducmV2LnhtbERP32vCMBB+H/g/hBN8GZo6x5DaVFSY&#10;bI/r7PvRnE2xuZQkav3vl8Fgb/fx/bxiO9pe3MiHzrGC5SIDQdw43XGr4PT9Pl+DCBFZY++YFDwo&#10;wLacPBWYa3fnL7pVsRUphEOOCkyMQy5laAxZDAs3ECfu7LzFmKBvpfZ4T+G2ly9Z9iYtdpwaDA50&#10;MNRcqqtVcDzZyu+jrOs1r2rz/Gj2n1lQajYddxsQkcb4L/5zf+g0/3UFv8+kC2T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EjAjAAAAA3A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144" o:spid="_x0000_s1150" style="position:absolute;visibility:visible;mso-wrap-style:square" from="9050,0" to="905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UfMAAAADcAAAADwAAAGRycy9kb3ducmV2LnhtbERP32vCMBB+H/g/hBN8GZq6yZDaVFSY&#10;bI/r7PvRnE2xuZQkav3vl8Fgb/fx/bxiO9pe3MiHzrGC5SIDQdw43XGr4PT9Pl+DCBFZY++YFDwo&#10;wLacPBWYa3fnL7pVsRUphEOOCkyMQy5laAxZDAs3ECfu7LzFmKBvpfZ4T+G2ly9Z9iYtdpwaDA50&#10;MNRcqqtVcDzZyu+jrOs1v9bm+dHsP7Og1Gw67jYgIo3xX/zn/tBp/moFv8+kC2T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tFHzAAAAA3A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145" o:spid="_x0000_s1151" style="position:absolute;flip:x;visibility:visible;mso-wrap-style:square" from="74,73152" to="100526,7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4oMMAAADcAAAADwAAAGRycy9kb3ducmV2LnhtbERPTWvCQBC9F/oflil4kbpRarHRVURQ&#10;lBxEW6jHITtmg9nZkN2a+O9dQehtHu9zZovOVuJKjS8dKxgOEhDEudMlFwp+vtfvExA+IGusHJOC&#10;G3lYzF9fZphq1/KBrsdQiBjCPkUFJoQ6ldLnhiz6gauJI3d2jcUQYVNI3WAbw20lR0nyKS2WHBsM&#10;1rQylF+Of1aBbekr206yU7svsp35HW2G/d1Gqd5bt5yCCNSFf/HTvdVx/scYHs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Q+KDDAAAA3AAAAA8AAAAAAAAAAAAA&#10;AAAAoQIAAGRycy9kb3ducmV2LnhtbFBLBQYAAAAABAAEAPkAAACRAwAAAAA=&#10;" strokecolor="#d8d8d8 [2732]" strokeweight=".5pt">
                    <v:stroke dashstyle="dash" joinstyle="miter"/>
                    <o:lock v:ext="edit" shapetype="f"/>
                  </v:line>
                  <v:line id="Straight Connector 146" o:spid="_x0000_s1152" style="position:absolute;visibility:visible;mso-wrap-style:square" from="19839,4664" to="30601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vkMAAAADcAAAADwAAAGRycy9kb3ducmV2LnhtbERP32vCMBB+H+x/CCf4MtZ0OkRqo8zB&#10;RB/X2fejOZticylJpvW/N4OBb/fx/bxyM9peXMiHzrGCtywHQdw43XGr4Pjz9boEESKyxt4xKbhR&#10;gM36+anEQrsrf9Oliq1IIRwKVGBiHAopQ2PIYsjcQJy4k/MWY4K+ldrjNYXbXs7yfCEtdpwaDA70&#10;aag5V79Wwe5oK7+Nsq6XPK/Ny63ZHvKg1HQyfqxARBrjQ/zv3us0/30Bf8+kC+T6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zL5DAAAAA3AAAAA8AAAAAAAAAAAAAAAAA&#10;oQIAAGRycy9kb3ducmV2LnhtbFBLBQYAAAAABAAEAPkAAACOAwAAAAA=&#10;" strokecolor="#d8d8d8 [2732]" strokeweight=".5pt">
                    <v:stroke dashstyle="dash" joinstyle="miter"/>
                    <o:lock v:ext="edit" shapetype="f"/>
                  </v:line>
                  <v:line id="Straight Connector 147" o:spid="_x0000_s1153" style="position:absolute;flip:x;visibility:visible;mso-wrap-style:square" from="9050,4664" to="19812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7DTMMAAADcAAAADwAAAGRycy9kb3ducmV2LnhtbERPTWvCQBC9F/oflil4kbpRirXRVURQ&#10;lBxEW6jHITtmg9nZkN2a+O9dQehtHu9zZovOVuJKjS8dKxgOEhDEudMlFwp+vtfvExA+IGusHJOC&#10;G3lYzF9fZphq1/KBrsdQiBjCPkUFJoQ6ldLnhiz6gauJI3d2jcUQYVNI3WAbw20lR0kylhZLjg0G&#10;a1oZyi/HP6vAtvSVbSfZqd0X2c78jjbD/m6jVO+tW05BBOrCv/jp3uo4/+MTHs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Ow0zDAAAA3AAAAA8AAAAAAAAAAAAA&#10;AAAAoQIAAGRycy9kb3ducmV2LnhtbFBLBQYAAAAABAAEAPkAAACRAwAAAAA=&#10;" strokecolor="#d8d8d8 [2732]" strokeweight=".5pt">
                    <v:stroke dashstyle="dash" joinstyle="miter"/>
                    <o:lock v:ext="edit" shapetype="f"/>
                  </v:line>
                  <v:oval id="Oval 148" o:spid="_x0000_s1154" style="position:absolute;left:18835;top:11372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E8sUA&#10;AADcAAAADwAAAGRycy9kb3ducmV2LnhtbESPQU/DMAyF75P4D5GRuG0piG2sLKuqSiC4ACv7AVZj&#10;2kLjRE22lX+PD0i72XrP733eFpMb1InG2Hs2cLvIQBE33vbcGjh8Ps0fQMWEbHHwTAZ+KUKxu5pt&#10;Mbf+zHs61alVEsIxRwNdSiHXOjYdOYwLH4hF+/KjwyTr2Go74lnC3aDvsmylHfYsDR0Gqjpqfuqj&#10;M1A/f78uj5tQueX+7b0MH+uK+rUxN9dT+Qgq0ZQu5v/rFyv490Irz8gEe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MTyxQAAANwAAAAPAAAAAAAAAAAAAAAAAJgCAABkcnMv&#10;ZG93bnJldi54bWxQSwUGAAAAAAQABAD1AAAAigMAAAAA&#10;" fillcolor="white [3212]" strokecolor="#d8d8d8 [2732]" strokeweight=".5pt">
                    <v:stroke dashstyle="dash" joinstyle="miter"/>
                  </v:oval>
                  <v:line id="Straight Connector 149" o:spid="_x0000_s1155" style="position:absolute;visibility:visible;mso-wrap-style:square" from="42429,4664" to="53191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y74sEAAADcAAAADwAAAGRycy9kb3ducmV2LnhtbERP32vCMBB+H/g/hBP2MjR1G0OradHB&#10;hntcte9HczbF5lKSTOt/vwiDvd3H9/M25Wh7cSEfOscKFvMMBHHjdMetguPhY7YEESKyxt4xKbhR&#10;gLKYPGww1+7K33SpYitSCIccFZgYh1zK0BiyGOZuIE7cyXmLMUHfSu3xmsJtL5+z7E1a7Dg1GBzo&#10;3VBzrn6sgs+jrfwuyrpe8kttnm7N7isLSj1Ox+0aRKQx/ov/3Hud5r+u4P5Muk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LLviwQAAANwAAAAPAAAAAAAAAAAAAAAA&#10;AKECAABkcnMvZG93bnJldi54bWxQSwUGAAAAAAQABAD5AAAAjwMAAAAA&#10;" strokecolor="#d8d8d8 [2732]" strokeweight=".5pt">
                    <v:stroke dashstyle="dash" joinstyle="miter"/>
                    <o:lock v:ext="edit" shapetype="f"/>
                  </v:line>
                  <v:line id="Straight Connector 150" o:spid="_x0000_s1156" style="position:absolute;flip:x;visibility:visible;mso-wrap-style:square" from="31640,4664" to="42402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7N5cYAAADcAAAADwAAAGRycy9kb3ducmV2LnhtbESPQWvCQBCF70L/wzKFXkQ3CopNXaUU&#10;FCUHqS3Y45CdZkOzsyG7mvTfO4dCbzO8N+99s94OvlE36mId2MBsmoEiLoOtuTLw+bGbrEDFhGyx&#10;CUwGfinCdvMwWmNuQ8/vdDunSkkIxxwNuJTaXOtYOvIYp6ElFu07dB6TrF2lbYe9hPtGz7NsqT3W&#10;LA0OW3pzVP6cr96A7+m5OKyKr/5UFUd3me9n4+PemKfH4fUFVKIh/Zv/rg9W8BeCL8/IBHp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+zeXGAAAA3AAAAA8AAAAAAAAA&#10;AAAAAAAAoQIAAGRycy9kb3ducmV2LnhtbFBLBQYAAAAABAAEAPkAAACUAwAAAAA=&#10;" strokecolor="#d8d8d8 [2732]" strokeweight=".5pt">
                    <v:stroke dashstyle="dash" joinstyle="miter"/>
                    <o:lock v:ext="edit" shapetype="f"/>
                  </v:line>
                  <v:oval id="Oval 151" o:spid="_x0000_s1157" style="position:absolute;left:41426;top:11372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/7ssMA&#10;AADcAAAADwAAAGRycy9kb3ducmV2LnhtbERPzWrCQBC+F3yHZYTedKMQbaOrhIClXqqmfYAhOyZp&#10;s7NLdqPp23cLhd7m4/ud7X40nbhR71vLChbzBARxZXXLtYKP98PsCYQPyBo7y6Tgmzzsd5OHLWba&#10;3vlCtzLUIoawz1BBE4LLpPRVQwb93DriyF1tbzBE2NdS93iP4aaTyyRZSYMtx4YGHRUNVV/lYBSU&#10;L5/HdHh2hUkvb6fcndcFtWulHqdjvgERaAz/4j/3q47z0wX8PhM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/7ssMAAADcAAAADwAAAAAAAAAAAAAAAACYAgAAZHJzL2Rv&#10;d25yZXYueG1sUEsFBgAAAAAEAAQA9QAAAIgDAAAAAA==&#10;" fillcolor="white [3212]" strokecolor="#d8d8d8 [2732]" strokeweight=".5pt">
                    <v:stroke dashstyle="dash" joinstyle="miter"/>
                  </v:oval>
                  <v:line id="Straight Connector 152" o:spid="_x0000_s1158" style="position:absolute;visibility:visible;mso-wrap-style:square" from="87610,4664" to="98372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G/TsAAAADcAAAADwAAAGRycy9kb3ducmV2LnhtbERP32vCMBB+H/g/hBP2MmaqMpGuqehg&#10;Qx9X7fvR3Jqy5lKSTOt/vwiCb/fx/bxiM9penMmHzrGC+SwDQdw43XGr4HT8fF2DCBFZY++YFFwp&#10;wKacPBWYa3fhbzpXsRUphEOOCkyMQy5laAxZDDM3ECfux3mLMUHfSu3xksJtLxdZtpIWO04NBgf6&#10;MNT8Vn9WwdfJVn4XZV2veVmbl2uzO2RBqefpuH0HEWmMD/Hdvddp/tsCbs+kC2T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Rv07AAAAA3AAAAA8AAAAAAAAAAAAAAAAA&#10;oQIAAGRycy9kb3ducmV2LnhtbFBLBQYAAAAABAAEAPkAAACOAwAAAAA=&#10;" strokecolor="#d8d8d8 [2732]" strokeweight=".5pt">
                    <v:stroke dashstyle="dash" joinstyle="miter"/>
                    <o:lock v:ext="edit" shapetype="f"/>
                  </v:line>
                  <v:line id="Straight Connector 153" o:spid="_x0000_s1159" style="position:absolute;flip:x;visibility:visible;mso-wrap-style:square" from="76821,4664" to="87583,15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TksMAAADcAAAADwAAAGRycy9kb3ducmV2LnhtbERPTWvCQBC9F/oflil4kbrRYrHRVURQ&#10;lBxEW6jHITtmg9nZkN2a+O9dQehtHu9zZovOVuJKjS8dKxgOEhDEudMlFwp+vtfvExA+IGusHJOC&#10;G3lYzF9fZphq1/KBrsdQiBjCPkUFJoQ6ldLnhiz6gauJI3d2jcUQYVNI3WAbw20lR0nyKS2WHBsM&#10;1rQylF+Of1aBbekr206yU7svsp35HW2G/d1Gqd5bt5yCCNSFf/HTvdVx/vgDHs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U5LDAAAA3AAAAA8AAAAAAAAAAAAA&#10;AAAAoQIAAGRycy9kb3ducmV2LnhtbFBLBQYAAAAABAAEAPkAAACRAwAAAAA=&#10;" strokecolor="#d8d8d8 [2732]" strokeweight=".5pt">
                    <v:stroke dashstyle="dash" joinstyle="miter"/>
                    <o:lock v:ext="edit" shapetype="f"/>
                  </v:line>
                  <v:oval id="Oval 154" o:spid="_x0000_s1160" style="position:absolute;left:86607;top:11372;width:198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YKsMA&#10;AADcAAAADwAAAGRycy9kb3ducmV2LnhtbERPzWrCQBC+C32HZQq96cbSmBpdRQIt7UVr2gcYstMk&#10;NTu7ZFeNb+8WBG/z8f3Ocj2YTpyo961lBdNJAoK4srrlWsHP99v4FYQPyBo7y6TgQh7Wq4fREnNt&#10;z7ynUxlqEUPY56igCcHlUvqqIYN+Yh1x5H5tbzBE2NdS93iO4aaTz0kykwZbjg0NOioaqg7l0Sgo&#10;3/8+0+PcFSbdb3cb95UV1GZKPT0OmwWIQEO4i2/uDx3npy/w/0y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hYKsMAAADcAAAADwAAAAAAAAAAAAAAAACYAgAAZHJzL2Rv&#10;d25yZXYueG1sUEsFBgAAAAAEAAQA9QAAAIgDAAAAAA==&#10;" fillcolor="white [3212]" strokecolor="#d8d8d8 [2732]" strokeweight=".5pt">
                    <v:stroke dashstyle="dash" joinstyle="miter"/>
                  </v:oval>
                  <v:line id="Straight Connector 155" o:spid="_x0000_s1161" style="position:absolute;visibility:visible;mso-wrap-style:square" from="75802,0" to="75802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gnOsAAAADcAAAADwAAAGRycy9kb3ducmV2LnhtbERP32vCMBB+H/g/hBN8GZq64ZDaVFSY&#10;bI/r7PvRnE2xuZQkav3vl8Fgb/fx/bxiO9pe3MiHzrGC5SIDQdw43XGr4PT9Pl+DCBFZY++YFDwo&#10;wLacPBWYa3fnL7pVsRUphEOOCkyMQy5laAxZDAs3ECfu7LzFmKBvpfZ4T+G2ly9Z9iYtdpwaDA50&#10;MNRcqqtVcDzZyu+jrOs1v9bm+dHsP7Og1Gw67jYgIo3xX/zn/tBp/moFv8+kC2T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4JzrAAAAA3A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156" o:spid="_x0000_s1162" style="position:absolute;visibility:visible;mso-wrap-style:square" from="53191,0" to="53191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q5TcAAAADcAAAADwAAAGRycy9kb3ducmV2LnhtbERP32vCMBB+H+x/CCf4MtZ0ykRqo8zB&#10;RB/X2fejOZticylJpvW/N4OBb/fx/bxyM9peXMiHzrGCtywHQdw43XGr4Pjz9boEESKyxt4xKbhR&#10;gM36+anEQrsrf9Oliq1IIRwKVGBiHAopQ2PIYsjcQJy4k/MWY4K+ldrjNYXbXs7yfCEtdpwaDA70&#10;aag5V79Wwe5oK7+Nsq6XPK/Ny63ZHvKg1HQyfqxARBrjQ/zv3us0/30Bf8+kC+T6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quU3AAAAA3A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157" o:spid="_x0000_s1163" style="position:absolute;visibility:visible;mso-wrap-style:square" from="30650,0" to="3065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Yc1sEAAADcAAAADwAAAGRycy9kb3ducmV2LnhtbERP32vCMBB+H/g/hBP2MjR1Y1OqadHB&#10;hntcte9HczbF5lKSTOt/vwiDvd3H9/M25Wh7cSEfOscKFvMMBHHjdMetguPhY7YCESKyxt4xKbhR&#10;gLKYPGww1+7K33SpYitSCIccFZgYh1zK0BiyGOZuIE7cyXmLMUHfSu3xmsJtL5+z7E1a7Dg1GBzo&#10;3VBzrn6sgs+jrfwuyrpe8Uttnm7N7isLSj1Ox+0aRKQx/ov/3Hud5r8u4f5Muk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JhzWwQAAANwAAAAPAAAAAAAAAAAAAAAA&#10;AKECAABkcnMvZG93bnJldi54bWxQSwUGAAAAAAQABAD5AAAAjwMAAAAA&#10;" strokecolor="#d8d8d8 [2732]" strokeweight=".5pt">
                    <v:stroke dashstyle="dash" joinstyle="miter"/>
                  </v:line>
                </v:group>
                <v:group id="Group 158" o:spid="_x0000_s1164" alt="Instructions" style="position:absolute;top:6381;width:9757;height:51264" coordorigin=",6357" coordsize="9757,5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TextBox 83" o:spid="_x0000_s1165" type="#_x0000_t202" style="position:absolute;top:46256;width:9239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0ec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8y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0ecAAAADcAAAADwAAAAAAAAAAAAAAAACYAgAAZHJzL2Rvd25y&#10;ZXYueG1sUEsFBgAAAAAEAAQA9QAAAIUDAAAAAA==&#10;" filled="f" stroked="f">
                    <v:textbox style="mso-fit-shape-to-text:t">
                      <w:txbxContent>
                        <w:p w:rsidR="008B7902" w:rsidRDefault="00FE5A7B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placeholder>
                                <w:docPart w:val="7781D7D8C9994B39B7EED30A2ECE7F7B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r w:rsidR="00F817C9" w:rsidRPr="00D840BE">
                                <w:t>Replace these pictures with your own photos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TextBox 84" o:spid="_x0000_s1166" type="#_x0000_t202" style="position:absolute;top:31075;width:9239;height:5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Wc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XWcMAAADcAAAADwAAAAAAAAAAAAAAAACYAgAAZHJzL2Rv&#10;d25yZXYueG1sUEsFBgAAAAAEAAQA9QAAAIgDAAAAAA==&#10;" filled="f" stroked="f">
                    <v:textbox style="mso-fit-shape-to-text:t">
                      <w:txbxContent>
                        <w:p w:rsidR="008B7902" w:rsidRDefault="00FE5A7B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placeholder>
                                <w:docPart w:val="AC3934F8B6184861B85EF44D776EADFE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r w:rsidR="00F817C9" w:rsidRPr="00D840BE">
                                <w:t>Write your own bookmark messages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TextBox 85" o:spid="_x0000_s1167" type="#_x0000_t202" style="position:absolute;top:12802;width:9239;height:7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ywr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yxz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/LCvwAAANwAAAAPAAAAAAAAAAAAAAAAAJgCAABkcnMvZG93bnJl&#10;di54bWxQSwUGAAAAAAQABAD1AAAAhAMAAAAA&#10;" filled="f" stroked="f">
                    <v:textbox style="mso-fit-shape-to-text:t">
                      <w:txbxContent>
                        <w:p w:rsidR="008B7902" w:rsidRDefault="00FE5A7B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placeholder>
                                <w:docPart w:val="F189A887B4DC447BBC9AA1CD0EEFA705"/>
                              </w:placeholder>
                              <w:temporary/>
                              <w:showingPlcHdr/>
                            </w:sdtPr>
                            <w:sdtEndPr/>
                            <w:sdtContent>
                              <w:r w:rsidR="00F817C9" w:rsidRPr="00D840BE">
                                <w:t>Use a hole puncher to punch a hole and tie a ribbon through it.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Freeform: Shape 162" o:spid="_x0000_s1168" style="position:absolute;left:5776;top:6357;width:3981;height:6023;visibility:visible;mso-wrap-style:square;v-text-anchor:middle" coordsize="961143,95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ef8UA&#10;AADcAAAADwAAAGRycy9kb3ducmV2LnhtbESPQWvCQBCF7wX/wzJCb3WjxSCpq0iwVKgXo4f2NmSn&#10;STA7G3dXTf+9KwjeZnhv3vdmvuxNKy7kfGNZwXiUgCAurW64UnDYf77NQPiArLG1TAr+ycNyMXiZ&#10;Y6btlXd0KUIlYgj7DBXUIXSZlL6syaAf2Y44an/WGQxxdZXUDq8x3LRykiSpNNhwJNTYUV5TeSzO&#10;JkL67bvNy5/V5nt9/vKmmp5+806p12G/+gARqA9P8+N6o2P9dAL3Z+IE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V5/xQAAANwAAAAPAAAAAAAAAAAAAAAAAJgCAABkcnMv&#10;ZG93bnJldi54bWxQSwUGAAAAAAQABAD1AAAAigM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63" o:spid="_x0000_s1169" style="position:absolute;left:3763;top:52251;width:5380;height:5369;visibility:visible;mso-wrap-style:square;v-text-anchor:middle" coordsize="951361,949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y9sIA&#10;AADcAAAADwAAAGRycy9kb3ducmV2LnhtbERPS0vDQBC+C/0PywjezMYGYondFilIezW1h96G7ORB&#10;srNJdk2iv94VCr3Nx/ec7X4xnZhodI1lBS9RDIK4sLrhSsHX+eN5A8J5ZI2dZVLwQw72u9XDFjNt&#10;Z/6kKfeVCCHsMlRQe99nUrqiJoMusj1x4Eo7GvQBjpXUI84h3HRyHcepNNhwaKixp0NNRZt/GwXX&#10;Qeb5kPpj+dq083Bpz+s4+VXq6XF5fwPhafF38c190mF+msD/M+EC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TL2wgAAANwAAAAPAAAAAAAAAAAAAAAAAJgCAABkcnMvZG93&#10;bnJldi54bWxQSwUGAAAAAAQABAD1AAAAhwM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64" o:spid="_x0000_s1170" style="position:absolute;left:5635;top:35348;width:2690;height:4824;rotation:2148696fd;flip:y;visibility:visible;mso-wrap-style:square;v-text-anchor:middle" coordsize="956087,95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iJsQA&#10;AADcAAAADwAAAGRycy9kb3ducmV2LnhtbERPTYvCMBC9C/6HMIIX0XRlV6RrFHURPCwLVUGPYzPb&#10;FptJaaJWf70RBG/zeJ8zmTWmFBeqXWFZwccgAkGcWl1wpmC3XfXHIJxH1lhaJgU3cjCbtlsTjLW9&#10;ckKXjc9ECGEXo4Lc+yqW0qU5GXQDWxEH7t/WBn2AdSZ1jdcQbko5jKKRNFhwaMixomVO6WlzNgqO&#10;w3uyOu1/svv58Lvc/vWSW/q1UKrbaebfIDw1/i1+udc6zB99wvOZcIG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4ibEAAAA3AAAAA8AAAAAAAAAAAAAAAAAmAIAAGRycy9k&#10;b3ducmV2LnhtbFBLBQYAAAAABAAEAPUAAACJAw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10"/>
        <w:gridCol w:w="2492"/>
        <w:gridCol w:w="88"/>
        <w:gridCol w:w="61"/>
        <w:gridCol w:w="749"/>
        <w:gridCol w:w="152"/>
        <w:gridCol w:w="2477"/>
        <w:gridCol w:w="162"/>
        <w:gridCol w:w="721"/>
        <w:gridCol w:w="195"/>
        <w:gridCol w:w="2464"/>
        <w:gridCol w:w="133"/>
        <w:gridCol w:w="810"/>
        <w:gridCol w:w="146"/>
        <w:gridCol w:w="2466"/>
        <w:gridCol w:w="179"/>
      </w:tblGrid>
      <w:tr w:rsidR="004C0979" w:rsidRPr="00997D0E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:rsidR="004C0979" w:rsidRPr="00997D0E" w:rsidRDefault="004C0979" w:rsidP="00F817C9">
            <w:pPr>
              <w:pStyle w:val="Heading2"/>
            </w:pPr>
          </w:p>
        </w:tc>
        <w:tc>
          <w:tcPr>
            <w:tcW w:w="2851" w:type="dxa"/>
            <w:gridSpan w:val="4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749" w:type="dxa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721" w:type="dxa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810" w:type="dxa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</w:tr>
      <w:tr w:rsidR="000A5C87" w:rsidRPr="00997D0E" w:rsidTr="000A5C87">
        <w:trPr>
          <w:trHeight w:hRule="exact" w:val="2665"/>
        </w:trPr>
        <w:tc>
          <w:tcPr>
            <w:tcW w:w="1255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:rsidR="00D46711" w:rsidRPr="00997D0E" w:rsidRDefault="00FE5A7B" w:rsidP="00C5057F">
            <w:pPr>
              <w:pStyle w:val="Heading1"/>
            </w:pPr>
            <w:sdt>
              <w:sdtPr>
                <w:id w:val="1379971322"/>
                <w:placeholder>
                  <w:docPart w:val="FC0708ACFB5548599655421C0502C7B0"/>
                </w:placeholder>
                <w:temporary/>
                <w:showingPlcHdr/>
              </w:sdtPr>
              <w:sdtEndPr/>
              <w:sdtContent>
                <w:r w:rsidR="00D46711" w:rsidRPr="00997D0E">
                  <w:t>A Special Book for a Special Friend</w:t>
                </w:r>
              </w:sdtContent>
            </w:sdt>
          </w:p>
        </w:tc>
        <w:tc>
          <w:tcPr>
            <w:tcW w:w="749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:rsidR="00D46711" w:rsidRPr="00997D0E" w:rsidRDefault="00FE5A7B" w:rsidP="00C5057F">
            <w:pPr>
              <w:pStyle w:val="Heading1"/>
            </w:pPr>
            <w:sdt>
              <w:sdtPr>
                <w:id w:val="1496370807"/>
                <w:placeholder>
                  <w:docPart w:val="AEF02BBFED8E48EC88B5D677BDBF1E7A"/>
                </w:placeholder>
                <w:temporary/>
                <w:showingPlcHdr/>
              </w:sdtPr>
              <w:sdtEndPr/>
              <w:sdtContent>
                <w:r w:rsidR="00D46711" w:rsidRPr="00997D0E">
                  <w:t>The More You Read, The More You Want To Read</w:t>
                </w:r>
              </w:sdtContent>
            </w:sdt>
          </w:p>
        </w:tc>
        <w:tc>
          <w:tcPr>
            <w:tcW w:w="721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:rsidR="00D46711" w:rsidRPr="00997D0E" w:rsidRDefault="00FE5A7B" w:rsidP="00C5057F">
            <w:pPr>
              <w:pStyle w:val="Heading1"/>
            </w:pPr>
            <w:sdt>
              <w:sdtPr>
                <w:id w:val="-446704197"/>
                <w:placeholder>
                  <w:docPart w:val="135E498A59D94D78AC3F857820464238"/>
                </w:placeholder>
                <w:temporary/>
                <w:showingPlcHdr/>
              </w:sdtPr>
              <w:sdtEndPr/>
              <w:sdtContent>
                <w:r w:rsidR="00D46711" w:rsidRPr="00997D0E">
                  <w:t>Life Gives Us Books, We Turn The Pages</w:t>
                </w:r>
              </w:sdtContent>
            </w:sdt>
          </w:p>
        </w:tc>
        <w:tc>
          <w:tcPr>
            <w:tcW w:w="810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:rsidR="00D46711" w:rsidRPr="00997D0E" w:rsidRDefault="00FE5A7B" w:rsidP="00C5057F">
            <w:pPr>
              <w:pStyle w:val="Heading1"/>
            </w:pPr>
            <w:sdt>
              <w:sdtPr>
                <w:id w:val="-627710588"/>
                <w:placeholder>
                  <w:docPart w:val="92AEC3871D3A441887E75099A31DD98A"/>
                </w:placeholder>
                <w:temporary/>
                <w:showingPlcHdr/>
              </w:sdtPr>
              <w:sdtEndPr/>
              <w:sdtContent>
                <w:r w:rsidR="00D46711" w:rsidRPr="00997D0E">
                  <w:t>Just One More Page!</w:t>
                </w:r>
              </w:sdtContent>
            </w:sdt>
          </w:p>
        </w:tc>
      </w:tr>
      <w:tr w:rsidR="000A5C87" w:rsidRPr="00997D0E" w:rsidTr="000A5C87">
        <w:tc>
          <w:tcPr>
            <w:tcW w:w="1255" w:type="dxa"/>
          </w:tcPr>
          <w:p w:rsidR="00C016FF" w:rsidRPr="00997D0E" w:rsidRDefault="00C016FF"/>
        </w:tc>
        <w:tc>
          <w:tcPr>
            <w:tcW w:w="210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92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Picture Placeholder 41" descr="Two friends hug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Placeholder 41" descr="Two friends hug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810" w:type="dxa"/>
            <w:gridSpan w:val="2"/>
          </w:tcPr>
          <w:p w:rsidR="00C016FF" w:rsidRPr="00997D0E" w:rsidRDefault="00C016FF"/>
        </w:tc>
        <w:tc>
          <w:tcPr>
            <w:tcW w:w="152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77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Picture Placeholder 45" descr="A woman paging through a 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Placeholder 45" descr="A woman paging through a boo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721" w:type="dxa"/>
          </w:tcPr>
          <w:p w:rsidR="00C016FF" w:rsidRPr="00997D0E" w:rsidRDefault="00C016FF"/>
        </w:tc>
        <w:tc>
          <w:tcPr>
            <w:tcW w:w="195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64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Picture Placeholder 51" descr="A woman in bed reading a 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Placeholder 51" descr="A woman in bed reading a boo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810" w:type="dxa"/>
          </w:tcPr>
          <w:p w:rsidR="00C016FF" w:rsidRPr="00997D0E" w:rsidRDefault="00C016FF"/>
        </w:tc>
        <w:tc>
          <w:tcPr>
            <w:tcW w:w="146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66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Picture Placeholder 55" descr="Mother and daughter reading a 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Placeholder 55" descr="Mother and daughter reading a boo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:rsidR="00C016FF" w:rsidRPr="00997D0E" w:rsidRDefault="00C016FF"/>
        </w:tc>
      </w:tr>
      <w:tr w:rsidR="000A5C87" w:rsidRPr="00997D0E" w:rsidTr="000A5C87">
        <w:tc>
          <w:tcPr>
            <w:tcW w:w="1255" w:type="dxa"/>
          </w:tcPr>
          <w:p w:rsidR="009E0431" w:rsidRPr="00997D0E" w:rsidRDefault="009E0431"/>
        </w:tc>
        <w:tc>
          <w:tcPr>
            <w:tcW w:w="210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92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810" w:type="dxa"/>
            <w:gridSpan w:val="2"/>
          </w:tcPr>
          <w:p w:rsidR="009E0431" w:rsidRPr="00997D0E" w:rsidRDefault="009E0431"/>
        </w:tc>
        <w:tc>
          <w:tcPr>
            <w:tcW w:w="152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77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721" w:type="dxa"/>
          </w:tcPr>
          <w:p w:rsidR="009E0431" w:rsidRPr="00997D0E" w:rsidRDefault="009E0431"/>
        </w:tc>
        <w:tc>
          <w:tcPr>
            <w:tcW w:w="195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64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810" w:type="dxa"/>
          </w:tcPr>
          <w:p w:rsidR="009E0431" w:rsidRPr="00997D0E" w:rsidRDefault="009E0431"/>
        </w:tc>
        <w:tc>
          <w:tcPr>
            <w:tcW w:w="146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66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:rsidR="009E0431" w:rsidRPr="00997D0E" w:rsidRDefault="009E0431"/>
        </w:tc>
      </w:tr>
      <w:tr w:rsidR="004C0979" w:rsidRPr="00997D0E" w:rsidTr="000A5C87">
        <w:tc>
          <w:tcPr>
            <w:tcW w:w="1255" w:type="dxa"/>
          </w:tcPr>
          <w:p w:rsidR="00C016FF" w:rsidRPr="00997D0E" w:rsidRDefault="00C016FF"/>
        </w:tc>
        <w:tc>
          <w:tcPr>
            <w:tcW w:w="210" w:type="dxa"/>
          </w:tcPr>
          <w:p w:rsidR="00C016FF" w:rsidRPr="00997D0E" w:rsidRDefault="00C016FF"/>
        </w:tc>
        <w:tc>
          <w:tcPr>
            <w:tcW w:w="2492" w:type="dxa"/>
            <w:vMerge/>
          </w:tcPr>
          <w:p w:rsidR="00C016FF" w:rsidRPr="00997D0E" w:rsidRDefault="00C016FF"/>
        </w:tc>
        <w:tc>
          <w:tcPr>
            <w:tcW w:w="88" w:type="dxa"/>
          </w:tcPr>
          <w:p w:rsidR="00C016FF" w:rsidRPr="00997D0E" w:rsidRDefault="00C016FF"/>
        </w:tc>
        <w:tc>
          <w:tcPr>
            <w:tcW w:w="810" w:type="dxa"/>
            <w:gridSpan w:val="2"/>
          </w:tcPr>
          <w:p w:rsidR="00C016FF" w:rsidRPr="00997D0E" w:rsidRDefault="00C016FF"/>
        </w:tc>
        <w:tc>
          <w:tcPr>
            <w:tcW w:w="152" w:type="dxa"/>
          </w:tcPr>
          <w:p w:rsidR="00C016FF" w:rsidRPr="00997D0E" w:rsidRDefault="00C016FF"/>
        </w:tc>
        <w:tc>
          <w:tcPr>
            <w:tcW w:w="2477" w:type="dxa"/>
            <w:vMerge/>
          </w:tcPr>
          <w:p w:rsidR="00C016FF" w:rsidRPr="00997D0E" w:rsidRDefault="00C016FF"/>
        </w:tc>
        <w:tc>
          <w:tcPr>
            <w:tcW w:w="162" w:type="dxa"/>
          </w:tcPr>
          <w:p w:rsidR="00C016FF" w:rsidRPr="00997D0E" w:rsidRDefault="00C016FF"/>
        </w:tc>
        <w:tc>
          <w:tcPr>
            <w:tcW w:w="721" w:type="dxa"/>
          </w:tcPr>
          <w:p w:rsidR="00C016FF" w:rsidRPr="00997D0E" w:rsidRDefault="00C016FF"/>
        </w:tc>
        <w:tc>
          <w:tcPr>
            <w:tcW w:w="195" w:type="dxa"/>
          </w:tcPr>
          <w:p w:rsidR="00C016FF" w:rsidRPr="00997D0E" w:rsidRDefault="00C016FF"/>
        </w:tc>
        <w:tc>
          <w:tcPr>
            <w:tcW w:w="2464" w:type="dxa"/>
            <w:vMerge/>
          </w:tcPr>
          <w:p w:rsidR="00C016FF" w:rsidRPr="00997D0E" w:rsidRDefault="00C016FF"/>
        </w:tc>
        <w:tc>
          <w:tcPr>
            <w:tcW w:w="133" w:type="dxa"/>
          </w:tcPr>
          <w:p w:rsidR="00C016FF" w:rsidRPr="00997D0E" w:rsidRDefault="00C016FF"/>
        </w:tc>
        <w:tc>
          <w:tcPr>
            <w:tcW w:w="810" w:type="dxa"/>
          </w:tcPr>
          <w:p w:rsidR="00C016FF" w:rsidRPr="00997D0E" w:rsidRDefault="00C016FF"/>
        </w:tc>
        <w:tc>
          <w:tcPr>
            <w:tcW w:w="146" w:type="dxa"/>
          </w:tcPr>
          <w:p w:rsidR="00C016FF" w:rsidRPr="00997D0E" w:rsidRDefault="00C016FF"/>
        </w:tc>
        <w:tc>
          <w:tcPr>
            <w:tcW w:w="2466" w:type="dxa"/>
            <w:vMerge/>
          </w:tcPr>
          <w:p w:rsidR="00C016FF" w:rsidRPr="00997D0E" w:rsidRDefault="00C016FF"/>
        </w:tc>
        <w:tc>
          <w:tcPr>
            <w:tcW w:w="179" w:type="dxa"/>
          </w:tcPr>
          <w:p w:rsidR="00C016FF" w:rsidRPr="00997D0E" w:rsidRDefault="00C016FF"/>
        </w:tc>
      </w:tr>
    </w:tbl>
    <w:p w:rsidR="005A20B8" w:rsidRPr="00400EF6" w:rsidRDefault="005A20B8"/>
    <w:sectPr w:rsidR="005A20B8" w:rsidRPr="00400EF6" w:rsidSect="00381B7D">
      <w:pgSz w:w="15840" w:h="12240" w:orient="landscape" w:code="1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A7B" w:rsidRDefault="00FE5A7B" w:rsidP="002F38D8">
      <w:pPr>
        <w:spacing w:after="0" w:line="240" w:lineRule="auto"/>
      </w:pPr>
      <w:r>
        <w:separator/>
      </w:r>
    </w:p>
  </w:endnote>
  <w:endnote w:type="continuationSeparator" w:id="0">
    <w:p w:rsidR="00FE5A7B" w:rsidRDefault="00FE5A7B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A7B" w:rsidRDefault="00FE5A7B" w:rsidP="002F38D8">
      <w:pPr>
        <w:spacing w:after="0" w:line="240" w:lineRule="auto"/>
      </w:pPr>
      <w:r>
        <w:separator/>
      </w:r>
    </w:p>
  </w:footnote>
  <w:footnote w:type="continuationSeparator" w:id="0">
    <w:p w:rsidR="00FE5A7B" w:rsidRDefault="00FE5A7B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C41FB6"/>
    <w:rsid w:val="0006551C"/>
    <w:rsid w:val="000A574C"/>
    <w:rsid w:val="000A5C87"/>
    <w:rsid w:val="000C3EFC"/>
    <w:rsid w:val="00142B95"/>
    <w:rsid w:val="001E7AA6"/>
    <w:rsid w:val="002506B1"/>
    <w:rsid w:val="002F38D8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C7603"/>
    <w:rsid w:val="005F75E2"/>
    <w:rsid w:val="006E365E"/>
    <w:rsid w:val="006F25ED"/>
    <w:rsid w:val="00720EC3"/>
    <w:rsid w:val="007451B6"/>
    <w:rsid w:val="007761A9"/>
    <w:rsid w:val="007A0496"/>
    <w:rsid w:val="007C1AFB"/>
    <w:rsid w:val="008B7902"/>
    <w:rsid w:val="009051DE"/>
    <w:rsid w:val="00990809"/>
    <w:rsid w:val="00997D0E"/>
    <w:rsid w:val="009A5567"/>
    <w:rsid w:val="009E0431"/>
    <w:rsid w:val="009F7F88"/>
    <w:rsid w:val="00B24B67"/>
    <w:rsid w:val="00B3066C"/>
    <w:rsid w:val="00B33D05"/>
    <w:rsid w:val="00B51512"/>
    <w:rsid w:val="00B737CD"/>
    <w:rsid w:val="00B8187A"/>
    <w:rsid w:val="00BE518B"/>
    <w:rsid w:val="00C016FF"/>
    <w:rsid w:val="00C41FB6"/>
    <w:rsid w:val="00C5057F"/>
    <w:rsid w:val="00CC6A1F"/>
    <w:rsid w:val="00CE3F35"/>
    <w:rsid w:val="00CF04FC"/>
    <w:rsid w:val="00D23A38"/>
    <w:rsid w:val="00D46711"/>
    <w:rsid w:val="00D57032"/>
    <w:rsid w:val="00D7702F"/>
    <w:rsid w:val="00D840BE"/>
    <w:rsid w:val="00E05EA3"/>
    <w:rsid w:val="00E31086"/>
    <w:rsid w:val="00EB7D0F"/>
    <w:rsid w:val="00F6045A"/>
    <w:rsid w:val="00F81446"/>
    <w:rsid w:val="00F817C9"/>
    <w:rsid w:val="00FB3041"/>
    <w:rsid w:val="00FE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xample">
    <w:name w:val="Example"/>
    <w:basedOn w:val="Heading1"/>
    <w:qFormat/>
    <w:rsid w:val="000A574C"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xample">
    <w:name w:val="Example"/>
    <w:basedOn w:val="Heading1"/>
    <w:qFormat/>
    <w:rsid w:val="000A574C"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biemarshall\Downloads\tf11353079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0708ACFB5548599655421C0502C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5A95D-5AFF-4E10-A1F6-DF9E4865257C}"/>
      </w:docPartPr>
      <w:docPartBody>
        <w:p w:rsidR="00000000" w:rsidRDefault="007B72C8">
          <w:pPr>
            <w:pStyle w:val="FC0708ACFB5548599655421C0502C7B0"/>
          </w:pPr>
          <w:r w:rsidRPr="00997D0E">
            <w:t>A Special Book for a Special Friend</w:t>
          </w:r>
        </w:p>
      </w:docPartBody>
    </w:docPart>
    <w:docPart>
      <w:docPartPr>
        <w:name w:val="AEF02BBFED8E48EC88B5D677BDBF1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5B115-6015-49A3-82C5-40759CEE0996}"/>
      </w:docPartPr>
      <w:docPartBody>
        <w:p w:rsidR="00000000" w:rsidRDefault="007B72C8">
          <w:pPr>
            <w:pStyle w:val="AEF02BBFED8E48EC88B5D677BDBF1E7A"/>
          </w:pPr>
          <w:r w:rsidRPr="00997D0E">
            <w:t>The More You Read, The More You Want To Read</w:t>
          </w:r>
        </w:p>
      </w:docPartBody>
    </w:docPart>
    <w:docPart>
      <w:docPartPr>
        <w:name w:val="135E498A59D94D78AC3F857820464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F5D0C-D10A-495E-B99A-BF942DFB290B}"/>
      </w:docPartPr>
      <w:docPartBody>
        <w:p w:rsidR="00000000" w:rsidRDefault="007B72C8">
          <w:pPr>
            <w:pStyle w:val="135E498A59D94D78AC3F857820464238"/>
          </w:pPr>
          <w:r w:rsidRPr="00997D0E">
            <w:t>Life Gives Us Books, We Turn The Pages</w:t>
          </w:r>
        </w:p>
      </w:docPartBody>
    </w:docPart>
    <w:docPart>
      <w:docPartPr>
        <w:name w:val="92AEC3871D3A441887E75099A31DD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F826E-6681-436E-93EF-3E2B46314EB2}"/>
      </w:docPartPr>
      <w:docPartBody>
        <w:p w:rsidR="00000000" w:rsidRDefault="007B72C8">
          <w:pPr>
            <w:pStyle w:val="92AEC3871D3A441887E75099A31DD98A"/>
          </w:pPr>
          <w:r w:rsidRPr="00997D0E">
            <w:t>Just One More Page!</w:t>
          </w:r>
        </w:p>
      </w:docPartBody>
    </w:docPart>
    <w:docPart>
      <w:docPartPr>
        <w:name w:val="264F40B79D4E4FF793E3DBA19827D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5B5D5-6D3E-4475-9F86-9CFC1D949A0A}"/>
      </w:docPartPr>
      <w:docPartBody>
        <w:p w:rsidR="00000000" w:rsidRDefault="007B72C8">
          <w:pPr>
            <w:pStyle w:val="264F40B79D4E4FF793E3DBA19827D4A6"/>
          </w:pPr>
          <w:r w:rsidRPr="00AF1510">
            <w:t>Life Gives Us Books, We Turn The Pages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2C8"/>
    <w:rsid w:val="007B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0708ACFB5548599655421C0502C7B0">
    <w:name w:val="FC0708ACFB5548599655421C0502C7B0"/>
  </w:style>
  <w:style w:type="paragraph" w:customStyle="1" w:styleId="AEF02BBFED8E48EC88B5D677BDBF1E7A">
    <w:name w:val="AEF02BBFED8E48EC88B5D677BDBF1E7A"/>
  </w:style>
  <w:style w:type="paragraph" w:customStyle="1" w:styleId="135E498A59D94D78AC3F857820464238">
    <w:name w:val="135E498A59D94D78AC3F857820464238"/>
  </w:style>
  <w:style w:type="paragraph" w:customStyle="1" w:styleId="92AEC3871D3A441887E75099A31DD98A">
    <w:name w:val="92AEC3871D3A441887E75099A31DD98A"/>
  </w:style>
  <w:style w:type="paragraph" w:customStyle="1" w:styleId="264F40B79D4E4FF793E3DBA19827D4A6">
    <w:name w:val="264F40B79D4E4FF793E3DBA19827D4A6"/>
  </w:style>
  <w:style w:type="paragraph" w:customStyle="1" w:styleId="9923E69770EC4A999E30B8F804DA6C2C">
    <w:name w:val="9923E69770EC4A999E30B8F804DA6C2C"/>
  </w:style>
  <w:style w:type="paragraph" w:customStyle="1" w:styleId="2FAA09BB032545FE97A4E9B59B408082">
    <w:name w:val="2FAA09BB032545FE97A4E9B59B408082"/>
  </w:style>
  <w:style w:type="paragraph" w:customStyle="1" w:styleId="C35ADFDDE11D460E88C907EB906D0A52">
    <w:name w:val="C35ADFDDE11D460E88C907EB906D0A52"/>
  </w:style>
  <w:style w:type="paragraph" w:customStyle="1" w:styleId="042C3BF6B5C543048610CF60C914B89E">
    <w:name w:val="042C3BF6B5C543048610CF60C914B89E"/>
  </w:style>
  <w:style w:type="paragraph" w:customStyle="1" w:styleId="B7B259E1758349148EC1A09F73A6A915">
    <w:name w:val="B7B259E1758349148EC1A09F73A6A915"/>
  </w:style>
  <w:style w:type="paragraph" w:customStyle="1" w:styleId="AD61C1EBA1784280A48E0543B11E297C">
    <w:name w:val="AD61C1EBA1784280A48E0543B11E297C"/>
  </w:style>
  <w:style w:type="paragraph" w:customStyle="1" w:styleId="7781D7D8C9994B39B7EED30A2ECE7F7B">
    <w:name w:val="7781D7D8C9994B39B7EED30A2ECE7F7B"/>
  </w:style>
  <w:style w:type="paragraph" w:customStyle="1" w:styleId="AC3934F8B6184861B85EF44D776EADFE">
    <w:name w:val="AC3934F8B6184861B85EF44D776EADFE"/>
  </w:style>
  <w:style w:type="paragraph" w:customStyle="1" w:styleId="F189A887B4DC447BBC9AA1CD0EEFA705">
    <w:name w:val="F189A887B4DC447BBC9AA1CD0EEFA70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0708ACFB5548599655421C0502C7B0">
    <w:name w:val="FC0708ACFB5548599655421C0502C7B0"/>
  </w:style>
  <w:style w:type="paragraph" w:customStyle="1" w:styleId="AEF02BBFED8E48EC88B5D677BDBF1E7A">
    <w:name w:val="AEF02BBFED8E48EC88B5D677BDBF1E7A"/>
  </w:style>
  <w:style w:type="paragraph" w:customStyle="1" w:styleId="135E498A59D94D78AC3F857820464238">
    <w:name w:val="135E498A59D94D78AC3F857820464238"/>
  </w:style>
  <w:style w:type="paragraph" w:customStyle="1" w:styleId="92AEC3871D3A441887E75099A31DD98A">
    <w:name w:val="92AEC3871D3A441887E75099A31DD98A"/>
  </w:style>
  <w:style w:type="paragraph" w:customStyle="1" w:styleId="264F40B79D4E4FF793E3DBA19827D4A6">
    <w:name w:val="264F40B79D4E4FF793E3DBA19827D4A6"/>
  </w:style>
  <w:style w:type="paragraph" w:customStyle="1" w:styleId="9923E69770EC4A999E30B8F804DA6C2C">
    <w:name w:val="9923E69770EC4A999E30B8F804DA6C2C"/>
  </w:style>
  <w:style w:type="paragraph" w:customStyle="1" w:styleId="2FAA09BB032545FE97A4E9B59B408082">
    <w:name w:val="2FAA09BB032545FE97A4E9B59B408082"/>
  </w:style>
  <w:style w:type="paragraph" w:customStyle="1" w:styleId="C35ADFDDE11D460E88C907EB906D0A52">
    <w:name w:val="C35ADFDDE11D460E88C907EB906D0A52"/>
  </w:style>
  <w:style w:type="paragraph" w:customStyle="1" w:styleId="042C3BF6B5C543048610CF60C914B89E">
    <w:name w:val="042C3BF6B5C543048610CF60C914B89E"/>
  </w:style>
  <w:style w:type="paragraph" w:customStyle="1" w:styleId="B7B259E1758349148EC1A09F73A6A915">
    <w:name w:val="B7B259E1758349148EC1A09F73A6A915"/>
  </w:style>
  <w:style w:type="paragraph" w:customStyle="1" w:styleId="AD61C1EBA1784280A48E0543B11E297C">
    <w:name w:val="AD61C1EBA1784280A48E0543B11E297C"/>
  </w:style>
  <w:style w:type="paragraph" w:customStyle="1" w:styleId="7781D7D8C9994B39B7EED30A2ECE7F7B">
    <w:name w:val="7781D7D8C9994B39B7EED30A2ECE7F7B"/>
  </w:style>
  <w:style w:type="paragraph" w:customStyle="1" w:styleId="AC3934F8B6184861B85EF44D776EADFE">
    <w:name w:val="AC3934F8B6184861B85EF44D776EADFE"/>
  </w:style>
  <w:style w:type="paragraph" w:customStyle="1" w:styleId="F189A887B4DC447BBC9AA1CD0EEFA705">
    <w:name w:val="F189A887B4DC447BBC9AA1CD0EEFA7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39963B-4DB0-47A2-9262-963372F78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tf11353079_win32 (1).dotx</Template>
  <TotalTime>0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2020-10-28T15:28:00Z</dcterms:created>
  <dcterms:modified xsi:type="dcterms:W3CDTF">2020-10-28T15:29:00Z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